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58C21E8" w14:textId="77777777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5BFDA130" w14:textId="19AD6282" w:rsidR="00B26CA9" w:rsidRDefault="00DA1661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bCs/>
          <w:color w:val="FF0000"/>
          <w:lang w:val="pl-PL" w:eastAsia="pl-PL"/>
        </w:rPr>
        <w:t>zmieszanych</w:t>
      </w:r>
      <w:r w:rsidR="005E46D7">
        <w:rPr>
          <w:rFonts w:ascii="Cambria" w:eastAsia="Times New Roman" w:hAnsi="Cambria" w:cs="Cambria"/>
          <w:b/>
          <w:bCs/>
          <w:color w:val="FF0000"/>
          <w:lang w:val="pl-PL" w:eastAsia="pl-PL"/>
        </w:rPr>
        <w:t xml:space="preserve"> + </w:t>
      </w:r>
      <w:r w:rsidR="00FB6B0A">
        <w:rPr>
          <w:rFonts w:ascii="Cambria" w:eastAsia="Times New Roman" w:hAnsi="Cambria" w:cs="Cambria"/>
          <w:b/>
          <w:bCs/>
          <w:color w:val="FF0000"/>
          <w:lang w:val="pl-PL" w:eastAsia="pl-PL"/>
        </w:rPr>
        <w:t>biodegradowalnych</w:t>
      </w:r>
      <w:r w:rsidR="005E46D7">
        <w:rPr>
          <w:rFonts w:ascii="Cambria" w:eastAsia="Times New Roman" w:hAnsi="Cambria" w:cs="Cambria"/>
          <w:b/>
          <w:bCs/>
          <w:color w:val="FF000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odpadów komunalnych 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7A16ECBB" w14:textId="77777777" w:rsidR="00964A4F" w:rsidRDefault="00964A4F">
      <w:pPr>
        <w:tabs>
          <w:tab w:val="left" w:pos="675"/>
        </w:tabs>
        <w:jc w:val="center"/>
      </w:pPr>
    </w:p>
    <w:tbl>
      <w:tblPr>
        <w:tblW w:w="0" w:type="auto"/>
        <w:tblInd w:w="80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"/>
        <w:gridCol w:w="1023"/>
        <w:gridCol w:w="1077"/>
        <w:gridCol w:w="1295"/>
        <w:gridCol w:w="1200"/>
        <w:gridCol w:w="1185"/>
        <w:gridCol w:w="1255"/>
        <w:gridCol w:w="1131"/>
        <w:gridCol w:w="1131"/>
        <w:gridCol w:w="955"/>
        <w:gridCol w:w="1200"/>
        <w:gridCol w:w="1023"/>
        <w:gridCol w:w="957"/>
      </w:tblGrid>
      <w:tr w:rsidR="00B26CA9" w14:paraId="088E3EB6" w14:textId="77777777">
        <w:trPr>
          <w:trHeight w:hRule="exact" w:val="35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C1D9B76" w14:textId="77777777" w:rsidR="00B26CA9" w:rsidRDefault="00B26CA9">
            <w:pPr>
              <w:pStyle w:val="Zawartotabeli"/>
              <w:jc w:val="center"/>
              <w:rPr>
                <w:rFonts w:ascii="Cambria" w:eastAsia="Times New Roman" w:hAnsi="Cambria" w:cs="Cambria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6E1BC5C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 2021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D03DBA2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II 2021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80D90E5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III 2021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B7C801F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IV 2021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24C2AC8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 2021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F122EDE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 2021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79CF05D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VII 2021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ABDE10C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VIII 2021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16F6B37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IX 2021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A70FF5C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 2021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C01594B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 2021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1ACB692A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XII 2021</w:t>
            </w:r>
          </w:p>
        </w:tc>
      </w:tr>
      <w:tr w:rsidR="00B26CA9" w14:paraId="2B1DC9C3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4088669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74239744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619501F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00C73073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146EFC06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49A5D14" w14:textId="77777777" w:rsidR="00B26CA9" w:rsidRDefault="00B26CA9"/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0F1B609" w14:textId="4F425D6D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3E160B2" w14:textId="0ACF9DD0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84755F1" w14:textId="58AFA12B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3B8F11F" w14:textId="4D8A22B7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8,21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906DB53" w14:textId="07214D72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6,19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718C74F" w14:textId="21572E68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2,16,30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CA2F877" w14:textId="6E7851C8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14,28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322D41B" w14:textId="6E5215EC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A2FF8C9" w14:textId="4D4E65D1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8,22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D67FCDB" w14:textId="375B173F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6,20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95C1C1F" w14:textId="3C979491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0DAFC4CE" w14:textId="1E2B5FDC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26CA9" w14:paraId="1221554F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0D1F6C9" w14:textId="77777777" w:rsidR="00B26CA9" w:rsidRDefault="00DA1661"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1F558A9" w14:textId="7F0D740C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7,20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C57047E" w14:textId="3896C937" w:rsidR="00B26CA9" w:rsidRDefault="00F070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3,17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15418FC" w14:textId="4CC3571C" w:rsidR="00B26CA9" w:rsidRDefault="00F070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3,17,31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24F69C4" w14:textId="7AE8A45A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8,14,21,28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B996588" w14:textId="540F5C3C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6,12,19,26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6D910BC" w14:textId="587A973B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2,9,16,23,30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063DFBB" w14:textId="43118076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7,14,21,28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28ABDD5" w14:textId="1170C84D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4,11,18,25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FA1775B" w14:textId="6FBA921D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1,8,15,22,29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06CDC3C" w14:textId="5FBBB24D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6,13,20,27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B49E582" w14:textId="2D53F559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4,17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7CF65B81" w14:textId="7F8EDBC6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1,15,29</w:t>
            </w:r>
          </w:p>
        </w:tc>
      </w:tr>
      <w:tr w:rsidR="00B26CA9" w14:paraId="47B03C94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3D26B7A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5FD793C4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A71EE80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56E046E9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C4CBC4A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50D455D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92AF022" w14:textId="5DFE960F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F4AF8D5" w14:textId="4A843BE9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A38CADD" w14:textId="5B7348D9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FCB3EB4" w14:textId="7FEE30A0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14,28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3313EA2" w14:textId="07134042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12,26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33C8C05" w14:textId="3D11809C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9,23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4D45405" w14:textId="08A882A2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0A7F0C6" w14:textId="424E9374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4,18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5CCB52C" w14:textId="7A8BB8BD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1,15,29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94F1947" w14:textId="46C50EC1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13,27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A89666D" w14:textId="2C44FED2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442B2ED3" w14:textId="3FE3F45D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B26CA9" w14:paraId="0499EBB8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F10D122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06D57A2F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333D73F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6058AA10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46BD1EF0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44810F97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63FDD49" w14:textId="0AD8665B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B1913A8" w14:textId="388B7260" w:rsidR="00B26CA9" w:rsidRDefault="00F070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10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C140194" w14:textId="5D040F52" w:rsidR="00B26CA9" w:rsidRDefault="00F070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17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68D53D1" w14:textId="2DF17CDD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12,26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6D57CF4" w14:textId="5AB6B03B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10,24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7275236" w14:textId="5331C298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A89DCF2" w14:textId="09D665D9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5,19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EE2F5E" w14:textId="28977E72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2,16,30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D9C01DD" w14:textId="6A7F73C0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13,27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005786" w14:textId="7CC24061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92A7A29" w14:textId="25F6FFDE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2D9D3F80" w14:textId="3D324DD5" w:rsidR="00B26CA9" w:rsidRPr="005E46D7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</w:tbl>
    <w:p w14:paraId="5D35CE8F" w14:textId="77777777" w:rsidR="00B26CA9" w:rsidRDefault="00B26CA9" w:rsidP="005E46D7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sz w:val="22"/>
          <w:szCs w:val="22"/>
          <w:lang w:val="pl-PL" w:eastAsia="pl-PL"/>
        </w:rPr>
      </w:pPr>
    </w:p>
    <w:p w14:paraId="744234DD" w14:textId="77777777" w:rsidR="00B26CA9" w:rsidRPr="00964A4F" w:rsidRDefault="00B26CA9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AF2F839" w14:textId="6E9C4B89" w:rsidR="00B26CA9" w:rsidRPr="00964A4F" w:rsidRDefault="00DA1661">
      <w:pPr>
        <w:tabs>
          <w:tab w:val="left" w:pos="675"/>
        </w:tabs>
        <w:jc w:val="center"/>
      </w:pP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papieru oraz szkła</w:t>
      </w: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 xml:space="preserve"> 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462978F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0" w:type="auto"/>
        <w:tblInd w:w="80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"/>
        <w:gridCol w:w="1023"/>
        <w:gridCol w:w="1077"/>
        <w:gridCol w:w="1295"/>
        <w:gridCol w:w="1200"/>
        <w:gridCol w:w="1185"/>
        <w:gridCol w:w="1255"/>
        <w:gridCol w:w="1131"/>
        <w:gridCol w:w="1131"/>
        <w:gridCol w:w="955"/>
        <w:gridCol w:w="1200"/>
        <w:gridCol w:w="1023"/>
        <w:gridCol w:w="957"/>
      </w:tblGrid>
      <w:tr w:rsidR="00B26CA9" w14:paraId="252B9167" w14:textId="77777777">
        <w:trPr>
          <w:trHeight w:hRule="exact" w:val="35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011DEBD" w14:textId="77777777" w:rsidR="00B26CA9" w:rsidRDefault="00B26CA9">
            <w:pPr>
              <w:pStyle w:val="Zawartotabeli"/>
              <w:jc w:val="center"/>
              <w:rPr>
                <w:rFonts w:ascii="Cambria" w:eastAsia="Times New Roman" w:hAnsi="Cambria" w:cs="Cambria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89AD80C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 2021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75F009A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II 2021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2A6EF48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III 2021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936871A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IV 2021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BE9EA80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 2021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7D62C96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 2021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E79222D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VII 2021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820EE37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VIII 2021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25F93F7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IX 2021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7BC385C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 2021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ACADBCB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 2021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435EC154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XII 2021</w:t>
            </w:r>
          </w:p>
        </w:tc>
      </w:tr>
      <w:tr w:rsidR="00B26CA9" w14:paraId="30C10C05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375E6C0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0E900155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D220E6C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36E8C333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458FC0EB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A954E7A" w14:textId="77777777" w:rsidR="00B26CA9" w:rsidRDefault="00B26CA9"/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CF054B7" w14:textId="25AB3728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AEEEBBC" w14:textId="33F2C91F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AD683DC" w14:textId="07A0593A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28D4C5D" w14:textId="622CED1C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1B76386" w14:textId="66794916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372006C" w14:textId="709128C1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786E2B5" w14:textId="509871A8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CB431CA" w14:textId="384DF6CC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7E6EBC5" w14:textId="034D1EBD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0EFD928" w14:textId="40AE9D43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C6A9F49" w14:textId="40A0F0EE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116D7F80" w14:textId="151CB461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</w:tr>
      <w:tr w:rsidR="00B26CA9" w14:paraId="187F6E56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8F6F055" w14:textId="77777777" w:rsidR="00B26CA9" w:rsidRDefault="00DA1661"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46EE8E3" w14:textId="3D218252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DE9179F" w14:textId="47578758" w:rsidR="00B26CA9" w:rsidRDefault="00F070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24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23BE95C" w14:textId="2BF67F66" w:rsidR="00B26CA9" w:rsidRDefault="00F07028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24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F74238C" w14:textId="614D648B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848362" w14:textId="1F9E16EB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7B1120F" w14:textId="0EE1FB22" w:rsidR="00B26CA9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F0E798E" w14:textId="60208193" w:rsidR="00B26CA9" w:rsidRPr="003E10A1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95A0797" w14:textId="5A17C150" w:rsidR="00B26CA9" w:rsidRPr="003E10A1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DE1FEE0" w14:textId="5C5FFCE4" w:rsidR="00B26CA9" w:rsidRPr="003E10A1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1FBBB1C" w14:textId="6975A712" w:rsidR="00B26CA9" w:rsidRPr="003E10A1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145CBA9" w14:textId="61973B1F" w:rsidR="00B26CA9" w:rsidRPr="003E10A1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6DA2C57E" w14:textId="01C40F73" w:rsidR="00B26CA9" w:rsidRPr="003E10A1" w:rsidRDefault="00F070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B26CA9" w14:paraId="5F3FD3E7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BB8861F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56B27B1D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0FE4BE6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1AE0043B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1829E918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F0EFBFD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CE5E75D" w14:textId="76B95DB6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AE99514" w14:textId="513B5B5C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E09063F" w14:textId="404D140A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B415A88" w14:textId="673E0052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53ADD5D" w14:textId="0BD56F4D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E4AF6FA" w14:textId="509F2DD1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CF1A584" w14:textId="2201CB99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D67AAD8" w14:textId="05AD9793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D11FDE7" w14:textId="05D3E9D0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646742A" w14:textId="6F9CA469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7E342A8" w14:textId="58461EE9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0480E0E1" w14:textId="675C5152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B26CA9" w14:paraId="7BA75A8F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EB13FA7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1A188333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0E3B15F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495FCC12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396DEE68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B24A288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77C2CFF" w14:textId="6D9BB854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1D71A91" w14:textId="663EB5F1" w:rsidR="00B26CA9" w:rsidRDefault="00B26CA9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422DDAE" w14:textId="0CD0A63C" w:rsidR="00B26CA9" w:rsidRDefault="00EF6AC5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10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89F2E1C" w14:textId="6806A676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DB8C71B" w14:textId="1DB05CD7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4BB35F8" w14:textId="161B81C4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D1238CB" w14:textId="4C2DE723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F19AB73" w14:textId="39EC7E1B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6D31D3D" w14:textId="18090D39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C158B6B" w14:textId="2DBD7534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192750B" w14:textId="5AF58943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2AA0F36D" w14:textId="094097A7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~~</w:t>
            </w:r>
          </w:p>
        </w:tc>
      </w:tr>
    </w:tbl>
    <w:p w14:paraId="5E4A2878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0FE401C8" w14:textId="1E6C73A4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="00130FCE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metali i 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tworzyw sztucznych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39251B6A" w14:textId="77777777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tbl>
      <w:tblPr>
        <w:tblW w:w="0" w:type="auto"/>
        <w:tblInd w:w="80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6"/>
        <w:gridCol w:w="1023"/>
        <w:gridCol w:w="1077"/>
        <w:gridCol w:w="1295"/>
        <w:gridCol w:w="1200"/>
        <w:gridCol w:w="1185"/>
        <w:gridCol w:w="1255"/>
        <w:gridCol w:w="1131"/>
        <w:gridCol w:w="1131"/>
        <w:gridCol w:w="955"/>
        <w:gridCol w:w="1200"/>
        <w:gridCol w:w="1023"/>
        <w:gridCol w:w="957"/>
      </w:tblGrid>
      <w:tr w:rsidR="00B26CA9" w14:paraId="137A163A" w14:textId="77777777">
        <w:trPr>
          <w:trHeight w:hRule="exact" w:val="35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F998F77" w14:textId="77777777" w:rsidR="00B26CA9" w:rsidRDefault="00B26CA9">
            <w:pPr>
              <w:pStyle w:val="Zawartotabeli"/>
              <w:jc w:val="center"/>
              <w:rPr>
                <w:rFonts w:ascii="Cambria" w:eastAsia="Times New Roman" w:hAnsi="Cambria" w:cs="Cambria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121BFE5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 2021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6CB6ABE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II 2021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4CAB77D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III 2021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FEE26A7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IV 2021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E4DB240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 2021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5BC3C70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 2021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167397B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VII 2021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014DE48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VIII 2021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BA02549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IX 2021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9C30CAE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 2021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ACA3AA9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 2021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6B396239" w14:textId="77777777" w:rsidR="00B26CA9" w:rsidRDefault="00DA1661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XII 2021</w:t>
            </w:r>
          </w:p>
        </w:tc>
      </w:tr>
      <w:tr w:rsidR="00B26CA9" w14:paraId="5DF46DA6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DB369BD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6449FE4C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76EC5A1D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7041BA49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5AD9BE1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24948186" w14:textId="77777777" w:rsidR="00B26CA9" w:rsidRDefault="00B26CA9"/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039C705" w14:textId="57D48DA6" w:rsidR="00B26CA9" w:rsidRDefault="00404B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39506BF" w14:textId="498A4DB9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730B803" w14:textId="59D4A0E0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31010D9" w14:textId="4D2C9614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A6332CA" w14:textId="42865BE6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AA0670B" w14:textId="37807034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69DEDFC" w14:textId="555D5913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3BF9FFB" w14:textId="1E23205C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9694C4F" w14:textId="449D2717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7A12A5E" w14:textId="5BF163A3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CE356C6" w14:textId="56884C97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3884E93C" w14:textId="45EF17AB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B26CA9" w14:paraId="099CF701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51F64C1" w14:textId="77777777" w:rsidR="00B26CA9" w:rsidRDefault="00DA1661"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06905B9" w14:textId="580308F8" w:rsidR="00B26CA9" w:rsidRDefault="00404B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</w:t>
            </w:r>
            <w:r w:rsidR="00C5694E">
              <w:rPr>
                <w:sz w:val="18"/>
                <w:szCs w:val="18"/>
              </w:rPr>
              <w:t>,26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80D5A3A" w14:textId="512CB04E" w:rsidR="00B26CA9" w:rsidRDefault="00C5694E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9,23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34B62F9" w14:textId="697B82E8" w:rsidR="00B26CA9" w:rsidRDefault="00C5694E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9,23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E20C6B1" w14:textId="2A4E7B78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8,2</w:t>
            </w:r>
            <w:r w:rsidR="00EF1CBA">
              <w:rPr>
                <w:sz w:val="18"/>
                <w:szCs w:val="18"/>
              </w:rPr>
              <w:t>2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A736524" w14:textId="2FDB62E4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6,20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7FC0533" w14:textId="1E55B5DD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4,17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A603763" w14:textId="389F618F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1,15,29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839C435" w14:textId="35EA4AE3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12,26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B28E6AB" w14:textId="2701B9D8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9,23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B25F78E" w14:textId="352A2A5D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7,21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A96B65C" w14:textId="794FFB6B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4,18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12DED4F8" w14:textId="53DBA8EE" w:rsidR="00B26CA9" w:rsidRPr="003E10A1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2,16,30</w:t>
            </w:r>
          </w:p>
        </w:tc>
      </w:tr>
      <w:tr w:rsidR="00B26CA9" w14:paraId="65E7DB1E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5BC8AB9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090F4D72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D22BF3D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3EBAC069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B1AD06D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D745BAE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3EDEC65" w14:textId="20126F48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9928B6D" w14:textId="0D39EAE9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5FB98EE" w14:textId="494B7D11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026D57A" w14:textId="2D9958E2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CD87C43" w14:textId="11E5EDF0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8241978" w14:textId="57450EC5" w:rsidR="00B26CA9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BF1BF46" w14:textId="39F47CBE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443C07D" w14:textId="1E06AB2B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63C5000" w14:textId="607F1C67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2D612FB" w14:textId="2963E2D1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9A2C7C6" w14:textId="629F303A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24D6F7A9" w14:textId="6F2CD1CA" w:rsidR="00B26CA9" w:rsidRPr="003E10A1" w:rsidRDefault="00BE3F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B26CA9" w14:paraId="4C45199F" w14:textId="77777777">
        <w:trPr>
          <w:trHeight w:hRule="exact" w:val="284"/>
        </w:trPr>
        <w:tc>
          <w:tcPr>
            <w:tcW w:w="1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ACE0E1B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26CA9" w14:paraId="796CD149" w14:textId="77777777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1DFFCD1F" w14:textId="77777777" w:rsidR="00B26CA9" w:rsidRDefault="00DA1661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26CA9" w14:paraId="1A7A47ED" w14:textId="77777777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EA5D21B" w14:textId="77777777" w:rsidR="00B26CA9" w:rsidRDefault="00DA1661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60261B13" w14:textId="77777777" w:rsidR="00B26CA9" w:rsidRDefault="00DA1661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0E988C9" w14:textId="7057222C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A315B8B" w14:textId="3DDBE8EA" w:rsidR="00B26CA9" w:rsidRDefault="00C5694E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16</w:t>
            </w:r>
          </w:p>
        </w:tc>
        <w:tc>
          <w:tcPr>
            <w:tcW w:w="12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29192C7" w14:textId="38833612" w:rsidR="00B26CA9" w:rsidRDefault="00C5694E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2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B8A75F" w14:textId="441C778D" w:rsidR="00B26CA9" w:rsidRDefault="00C56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7F9C180" w14:textId="6C353ACD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3812B1C" w14:textId="7A9CB291" w:rsidR="00B26CA9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D5FA252" w14:textId="5E531AA8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8E2F2C3" w14:textId="6F535227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5880DEA" w14:textId="52FC7618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F8A9324" w14:textId="77136778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23B8A58" w14:textId="3A3A432B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9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513729A2" w14:textId="059B0480" w:rsidR="00B26CA9" w:rsidRPr="003E10A1" w:rsidRDefault="00EF6A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</w:tbl>
    <w:p w14:paraId="11F4C69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3537CE5C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205BD3F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FF5CC91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56AA1588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C314775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018F7FE4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5B1963AA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4B4D96E8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7672B8C3" w14:textId="44AC18AB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popiołu </w:t>
      </w:r>
      <w:r w:rsidR="00415BE8">
        <w:rPr>
          <w:rFonts w:ascii="Cambria" w:eastAsia="Times New Roman" w:hAnsi="Cambria" w:cs="Cambria"/>
          <w:b/>
          <w:bCs/>
          <w:color w:val="FF3333"/>
          <w:lang w:val="pl-PL" w:eastAsia="pl-PL"/>
        </w:rPr>
        <w:t>, elektroniki i odpadów wielkogabarytowych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 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2A26F5FF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1399" w:type="dxa"/>
        <w:tblInd w:w="1306" w:type="dxa"/>
        <w:tblLayout w:type="fixed"/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7"/>
        <w:gridCol w:w="1842"/>
        <w:gridCol w:w="1560"/>
        <w:gridCol w:w="1701"/>
        <w:gridCol w:w="1842"/>
        <w:gridCol w:w="1418"/>
        <w:gridCol w:w="1559"/>
      </w:tblGrid>
      <w:tr w:rsidR="00BE3F1F" w14:paraId="21FD951B" w14:textId="6BDC9F98" w:rsidTr="00BE3F1F">
        <w:trPr>
          <w:trHeight w:hRule="exact" w:val="35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3B7F381" w14:textId="01725930" w:rsidR="00BE3F1F" w:rsidRPr="00415BE8" w:rsidRDefault="00BE3F1F">
            <w:pPr>
              <w:pStyle w:val="Zawartotabeli"/>
              <w:jc w:val="center"/>
              <w:rPr>
                <w:rFonts w:ascii="Cambria" w:eastAsia="Times New Roman" w:hAnsi="Cambria" w:cs="Cambria"/>
                <w:b/>
                <w:bCs/>
                <w:sz w:val="26"/>
                <w:szCs w:val="26"/>
              </w:rPr>
            </w:pPr>
            <w:r w:rsidRPr="00415BE8">
              <w:rPr>
                <w:rFonts w:ascii="Cambria" w:eastAsia="Times New Roman" w:hAnsi="Cambria" w:cs="Cambria"/>
                <w:b/>
                <w:bCs/>
                <w:sz w:val="26"/>
                <w:szCs w:val="26"/>
              </w:rPr>
              <w:t>Popiół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EBD91E1" w14:textId="77777777" w:rsidR="00BE3F1F" w:rsidRDefault="00BE3F1F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III 2021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6BD3060" w14:textId="526203B8" w:rsidR="00BE3F1F" w:rsidRDefault="00BE3F1F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 2021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4CCAFA9F" w14:textId="77777777" w:rsidR="00BE3F1F" w:rsidRDefault="00BE3F1F">
            <w:pPr>
              <w:jc w:val="center"/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XII 2021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637BFC9" w14:textId="1171E8E9" w:rsidR="00BE3F1F" w:rsidRPr="00415BE8" w:rsidRDefault="00BE3F1F">
            <w:pPr>
              <w:jc w:val="center"/>
              <w:rPr>
                <w:rFonts w:ascii="Cambria" w:eastAsia="Times New Roman" w:hAnsi="Cambria" w:cs="Cambria"/>
                <w:b/>
                <w:bCs/>
                <w:color w:val="000000"/>
                <w:sz w:val="26"/>
                <w:szCs w:val="26"/>
                <w:lang w:val="pl-PL" w:eastAsia="pl-PL"/>
              </w:rPr>
            </w:pPr>
            <w:r w:rsidRPr="00415BE8">
              <w:rPr>
                <w:rFonts w:ascii="Cambria" w:eastAsia="Times New Roman" w:hAnsi="Cambria" w:cs="Cambria"/>
                <w:b/>
                <w:bCs/>
                <w:color w:val="000000"/>
                <w:sz w:val="26"/>
                <w:szCs w:val="26"/>
                <w:lang w:val="pl-PL" w:eastAsia="pl-PL"/>
              </w:rPr>
              <w:t>Gabaryty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B859D4F" w14:textId="4EDA8509" w:rsidR="00BE3F1F" w:rsidRDefault="00BE3F1F">
            <w:pPr>
              <w:jc w:val="center"/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VI 2021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9E38D0C" w14:textId="268BC06E" w:rsidR="00BE3F1F" w:rsidRDefault="00BE3F1F">
            <w:pPr>
              <w:jc w:val="center"/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XI 2021</w:t>
            </w:r>
          </w:p>
        </w:tc>
      </w:tr>
      <w:tr w:rsidR="00BE3F1F" w14:paraId="4C02DD19" w14:textId="79A6BE87" w:rsidTr="00BE3F1F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D86EC82" w14:textId="77777777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E3F1F" w14:paraId="2FB4A093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2C2C047B" w14:textId="77777777" w:rsidR="00BE3F1F" w:rsidRDefault="00BE3F1F" w:rsidP="004B3084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E3F1F" w14:paraId="534D36DE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3F810297" w14:textId="77777777" w:rsidR="00BE3F1F" w:rsidRDefault="00BE3F1F" w:rsidP="004B3084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74870AB0" w14:textId="77777777" w:rsidR="00BE3F1F" w:rsidRDefault="00BE3F1F" w:rsidP="004B3084"/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68C6E95A" w14:textId="034F81D1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3B3B0E7" w14:textId="389672EB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37C2ECCA" w14:textId="7B2AC6AF" w:rsidR="00BE3F1F" w:rsidRPr="00DA1661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73FB6502" w14:textId="77777777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 xml:space="preserve">SEKTOR I 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E3F1F" w14:paraId="6DA7E08D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E5F00A1" w14:textId="77777777" w:rsidR="00BE3F1F" w:rsidRDefault="00BE3F1F" w:rsidP="004B3084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E3F1F" w14:paraId="2C95D297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C5E66AD" w14:textId="77777777" w:rsidR="00BE3F1F" w:rsidRDefault="00BE3F1F" w:rsidP="004B3084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616E061D" w14:textId="77777777" w:rsidR="00BE3F1F" w:rsidRDefault="00BE3F1F" w:rsidP="004B3084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CCC25B0" w14:textId="32B05793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CE83197" w14:textId="067FB551" w:rsidR="00BE3F1F" w:rsidRDefault="00404BA8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BE3F1F" w14:paraId="63B4F8E3" w14:textId="42C31ABD" w:rsidTr="00BE3F1F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24E8D39D" w14:textId="06225577" w:rsidR="00BE3F1F" w:rsidRDefault="00BE3F1F" w:rsidP="004B3084"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ECE2E7B" w14:textId="41E6F84A" w:rsidR="00BE3F1F" w:rsidRDefault="00BE3F1F" w:rsidP="004B308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16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4FA815D" w14:textId="5D98CC65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4AF63DFD" w14:textId="43C3F8EF" w:rsidR="00BE3F1F" w:rsidRPr="00DA1661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404BA8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36319F86" w14:textId="0ABCB93C" w:rsidR="00BE3F1F" w:rsidRDefault="00BE3F1F" w:rsidP="004B3084">
            <w:pPr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CE43EBA" w14:textId="056A9B27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1E596EE" w14:textId="1312C83D" w:rsidR="00BE3F1F" w:rsidRDefault="00404BA8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BE3F1F" w14:paraId="4C6AD728" w14:textId="6FDC133B" w:rsidTr="00BE3F1F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120857B9" w14:textId="77777777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E3F1F" w14:paraId="3301921C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51A0A14" w14:textId="77777777" w:rsidR="00BE3F1F" w:rsidRDefault="00BE3F1F" w:rsidP="004B3084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E3F1F" w14:paraId="18772082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E4F04C7" w14:textId="77777777" w:rsidR="00BE3F1F" w:rsidRDefault="00BE3F1F" w:rsidP="004B3084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4BBBC004" w14:textId="2D26E961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775F5384" w14:textId="0D2DFED9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5763AA63" w14:textId="7EC38206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7251EFD6" w14:textId="331515F2" w:rsidR="00BE3F1F" w:rsidRPr="00DA1661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051AE620" w14:textId="77777777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III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E3F1F" w14:paraId="03A2340F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73FB1D5B" w14:textId="77777777" w:rsidR="00BE3F1F" w:rsidRDefault="00BE3F1F" w:rsidP="004B3084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E3F1F" w14:paraId="0C71A8FB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0B3CAA4" w14:textId="77777777" w:rsidR="00BE3F1F" w:rsidRDefault="00BE3F1F" w:rsidP="004B3084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2973909C" w14:textId="7F6C6FE2" w:rsidR="00BE3F1F" w:rsidRDefault="00BE3F1F" w:rsidP="004B3084">
            <w:pPr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R III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8F90E3" w14:textId="4D72A8EC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DAB86A" w14:textId="05C4CE05" w:rsidR="00BE3F1F" w:rsidRDefault="00404BA8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BE3F1F" w14:paraId="4D9AEC81" w14:textId="29E1AF9F" w:rsidTr="00BE3F1F">
        <w:trPr>
          <w:trHeight w:hRule="exact" w:val="284"/>
        </w:trPr>
        <w:tc>
          <w:tcPr>
            <w:tcW w:w="1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061EFD48" w14:textId="77777777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E3F1F" w14:paraId="6258FB03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6DE76D4C" w14:textId="77777777" w:rsidR="00BE3F1F" w:rsidRDefault="00BE3F1F" w:rsidP="004B3084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E3F1F" w14:paraId="18F18EAF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0AA28C6B" w14:textId="77777777" w:rsidR="00BE3F1F" w:rsidRDefault="00BE3F1F" w:rsidP="004B3084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177E2A5E" w14:textId="05FB90B1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3687BD2A" w14:textId="4A4AA5A1" w:rsidR="00BE3F1F" w:rsidRDefault="00BE3F1F" w:rsidP="004B3084">
            <w:pPr>
              <w:jc w:val="center"/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Cambria" w:eastAsia="Times New Roman" w:hAnsi="Cambria" w:cs="Cambria"/>
                <w:color w:val="000000"/>
                <w:sz w:val="18"/>
                <w:szCs w:val="18"/>
                <w:lang w:val="pl-PL" w:eastAsia="pl-PL"/>
              </w:rPr>
              <w:t>16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14:paraId="4FD3A6F5" w14:textId="1FB19841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6E36F67C" w14:textId="21D7707B" w:rsidR="00BE3F1F" w:rsidRPr="00DA1661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404BA8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14:paraId="7E0D4079" w14:textId="77777777" w:rsidR="00BE3F1F" w:rsidRDefault="00BE3F1F" w:rsidP="004B3084">
            <w:pPr>
              <w:spacing w:after="200"/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SEKTOR IV</w:t>
            </w:r>
          </w:p>
          <w:tbl>
            <w:tblPr>
              <w:tblW w:w="0" w:type="auto"/>
              <w:tblInd w:w="31" w:type="dxa"/>
              <w:tblLayout w:type="fixed"/>
              <w:tblCellMar>
                <w:top w:w="55" w:type="dxa"/>
                <w:left w:w="0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20"/>
            </w:tblGrid>
            <w:tr w:rsidR="00BE3F1F" w14:paraId="157D0BFD" w14:textId="77777777" w:rsidTr="00A9315E">
              <w:trPr>
                <w:trHeight w:hRule="exact" w:val="337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5D6F64DB" w14:textId="77777777" w:rsidR="00BE3F1F" w:rsidRDefault="00BE3F1F" w:rsidP="004B3084">
                  <w:pPr>
                    <w:spacing w:after="200"/>
                  </w:pPr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 xml:space="preserve">SEKTOR I </w:t>
                  </w:r>
                </w:p>
              </w:tc>
            </w:tr>
            <w:tr w:rsidR="00BE3F1F" w14:paraId="66D6DF97" w14:textId="77777777" w:rsidTr="00A9315E">
              <w:trPr>
                <w:trHeight w:hRule="exact" w:val="284"/>
              </w:trPr>
              <w:tc>
                <w:tcPr>
                  <w:tcW w:w="1452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FFFFFF"/>
                  <w:vAlign w:val="center"/>
                </w:tcPr>
                <w:p w14:paraId="7941A7FF" w14:textId="77777777" w:rsidR="00BE3F1F" w:rsidRDefault="00BE3F1F" w:rsidP="004B3084">
                  <w:r>
                    <w:rPr>
                      <w:rFonts w:ascii="Cambria" w:hAnsi="Cambria"/>
                      <w:b/>
                      <w:bCs/>
                      <w:sz w:val="18"/>
                      <w:szCs w:val="18"/>
                      <w:lang w:val="pl-PL" w:eastAsia="pl-PL"/>
                    </w:rPr>
                    <w:t>SEKTOR II</w:t>
                  </w:r>
                </w:p>
              </w:tc>
            </w:tr>
          </w:tbl>
          <w:p w14:paraId="24EBD586" w14:textId="5C4C8ABB" w:rsidR="00BE3F1F" w:rsidRDefault="00BE3F1F" w:rsidP="004B3084">
            <w:pPr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  <w:lang w:val="pl-PL" w:eastAsia="pl-PL"/>
              </w:rPr>
              <w:t>OR IV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5B8CE5D" w14:textId="6FB98943" w:rsidR="00BE3F1F" w:rsidRDefault="00BE3F1F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21B3CEE" w14:textId="03941281" w:rsidR="00BE3F1F" w:rsidRDefault="00404BA8" w:rsidP="004B30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</w:tbl>
    <w:p w14:paraId="4B6FFBA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5168" w:type="dxa"/>
        <w:tblInd w:w="-289" w:type="dxa"/>
        <w:tblLayout w:type="fixed"/>
        <w:tblCellMar>
          <w:left w:w="0" w:type="dxa"/>
          <w:right w:w="65" w:type="dxa"/>
        </w:tblCellMar>
        <w:tblLook w:val="0000" w:firstRow="0" w:lastRow="0" w:firstColumn="0" w:lastColumn="0" w:noHBand="0" w:noVBand="0"/>
      </w:tblPr>
      <w:tblGrid>
        <w:gridCol w:w="1277"/>
        <w:gridCol w:w="13891"/>
      </w:tblGrid>
      <w:tr w:rsidR="00B26CA9" w14:paraId="0A743EF2" w14:textId="77777777" w:rsidTr="00BE3F1F">
        <w:trPr>
          <w:trHeight w:val="330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156FD6" w14:textId="77777777" w:rsidR="00B26CA9" w:rsidRPr="00130FCE" w:rsidRDefault="00DA1661">
            <w:pPr>
              <w:jc w:val="center"/>
              <w:rPr>
                <w:sz w:val="18"/>
                <w:szCs w:val="18"/>
              </w:rPr>
            </w:pPr>
            <w:r w:rsidRPr="00130FCE"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SEKTOR 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E3235F2" w14:textId="77777777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Kociołki, Pluszkiejmy, Rogajny, Czarne, Marlinowo, Białe Jeziorki, Cisówek, Zawiszyn, Dubeninki, Budwiecie, Boczki, Markowo, Mieszno </w:t>
            </w:r>
          </w:p>
          <w:p w14:paraId="2B70337E" w14:textId="35B653D9" w:rsidR="00B26CA9" w:rsidRPr="00130FCE" w:rsidRDefault="00B26CA9">
            <w:pPr>
              <w:rPr>
                <w:sz w:val="18"/>
                <w:szCs w:val="18"/>
              </w:rPr>
            </w:pPr>
          </w:p>
        </w:tc>
      </w:tr>
      <w:tr w:rsidR="00B26CA9" w14:paraId="0048D6BC" w14:textId="77777777" w:rsidTr="00BE3F1F">
        <w:trPr>
          <w:trHeight w:val="231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89F790C" w14:textId="77777777" w:rsidR="00B26CA9" w:rsidRPr="00130FCE" w:rsidRDefault="00DA1661">
            <w:pPr>
              <w:jc w:val="center"/>
              <w:rPr>
                <w:sz w:val="18"/>
                <w:szCs w:val="18"/>
              </w:rPr>
            </w:pPr>
            <w:r w:rsidRPr="00130FCE"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BB28FA8" w14:textId="77777777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Zabudowa wielorodzinna zlokalizowana w miejscowościach Rogajny oraz Dubeninki </w:t>
            </w:r>
          </w:p>
          <w:p w14:paraId="08F37E81" w14:textId="2EBB7CE8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4FE56061" w14:textId="77777777" w:rsidTr="00BE3F1F">
        <w:trPr>
          <w:trHeight w:val="27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562A2CC" w14:textId="77777777" w:rsidR="00B26CA9" w:rsidRPr="00130FCE" w:rsidRDefault="00DA1661">
            <w:pPr>
              <w:jc w:val="center"/>
              <w:rPr>
                <w:sz w:val="18"/>
                <w:szCs w:val="18"/>
              </w:rPr>
            </w:pPr>
            <w:r w:rsidRPr="00130FCE"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SEKTOR III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B64B67F" w14:textId="77777777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Tuniszki, Przerośl Gołdapska, Barcie, Łoje, Kiepojcie, Linowo, Stańczyki, Maciejowięta, Błąkały, Będziszewo, Błędziszki, Żabojady, Bludzie Małe, Bludzie Wielkie, Wysoki Garb</w:t>
            </w:r>
          </w:p>
          <w:p w14:paraId="340C1DF0" w14:textId="69B39849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7494F161" w14:textId="77777777" w:rsidTr="00BE3F1F">
        <w:trPr>
          <w:trHeight w:val="26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AF5B3E" w14:textId="77777777" w:rsidR="00B26CA9" w:rsidRPr="00130FCE" w:rsidRDefault="00DA1661">
            <w:pPr>
              <w:jc w:val="center"/>
              <w:rPr>
                <w:sz w:val="18"/>
                <w:szCs w:val="18"/>
              </w:rPr>
            </w:pPr>
            <w:r w:rsidRPr="00130FCE">
              <w:rPr>
                <w:rFonts w:ascii="Cambria" w:eastAsia="Times New Roman" w:hAnsi="Cambria" w:cs="Cambria"/>
                <w:b/>
                <w:bCs/>
                <w:color w:val="000000"/>
                <w:sz w:val="18"/>
                <w:szCs w:val="18"/>
                <w:lang w:val="pl-PL" w:eastAsia="pl-PL"/>
              </w:rPr>
              <w:t>SEKTOR IV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45FDE40" w14:textId="77777777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Żytkiejmy, Lenkupie, Żerdziny, Przesławki, Kieskiejmy, Łysogóra, Skajzgiry, Degucie, Pobłędzie, Rakówek, Kramnik, Wobały, Redyki, Osada Leśna</w:t>
            </w:r>
          </w:p>
          <w:p w14:paraId="3B4C2E31" w14:textId="29E617B7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</w:tbl>
    <w:p w14:paraId="3AFA9C2A" w14:textId="5C84B519" w:rsidR="00B26CA9" w:rsidRDefault="00B26CA9" w:rsidP="00415BE8">
      <w:pPr>
        <w:tabs>
          <w:tab w:val="left" w:pos="675"/>
        </w:tabs>
      </w:pPr>
    </w:p>
    <w:p w14:paraId="3B45C58F" w14:textId="77777777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7EB8D1AB" w14:textId="77777777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  <w:t>Uprzejmie prosimy o wystawianie odpadów przeznaczonych do odbioru przed posesją (do głównej drogi jeśli dojazd jest ograniczony) do godziny</w:t>
      </w:r>
      <w:r>
        <w:rPr>
          <w:rFonts w:ascii="Cambria" w:eastAsia="Times New Roman" w:hAnsi="Cambria" w:cs="Cambria"/>
          <w:b/>
          <w:color w:val="800000"/>
          <w:lang w:val="pl-PL" w:eastAsia="pl-PL"/>
        </w:rPr>
        <w:t xml:space="preserve"> 7:00 rano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>, zgodnie z powyższym harmonogramem.</w:t>
      </w:r>
    </w:p>
    <w:p w14:paraId="13507B58" w14:textId="77777777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</w: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Bezpośredni kontakt z przedstawicielami firmy odbierającej odpady można uzyskać pod numerem:</w:t>
      </w:r>
    </w:p>
    <w:p w14:paraId="119899F1" w14:textId="77777777" w:rsidR="00B26CA9" w:rsidRDefault="00DA1661">
      <w:pPr>
        <w:tabs>
          <w:tab w:val="left" w:pos="675"/>
          <w:tab w:val="center" w:pos="4536"/>
          <w:tab w:val="right" w:pos="9072"/>
        </w:tabs>
      </w:pP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87 300 01 02</w:t>
      </w:r>
    </w:p>
    <w:p w14:paraId="26566428" w14:textId="0C801948" w:rsidR="005E46D7" w:rsidRDefault="00DA1661">
      <w:pPr>
        <w:tabs>
          <w:tab w:val="left" w:pos="675"/>
          <w:tab w:val="center" w:pos="4536"/>
          <w:tab w:val="right" w:pos="9072"/>
        </w:tabs>
      </w:pP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ab/>
        <w:t xml:space="preserve">Poza terminami ujętymi w harmonogramie odbioru odpadów (w miarę potrzeb) mieszkańcy mogą przekazywać odpady wielkogabarytowe oraz zużyty sprzęt elektryczny i elektroniczny do Punktu Dobrowolnego Gromadzenia Odpadów (PDGO) funkcjonującego przy stacji przeładunkowej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w Kośmidrach 50,</w:t>
      </w:r>
      <w:r w:rsidR="008715C3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 xml:space="preserve">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19-500 Gołdap</w:t>
      </w:r>
    </w:p>
    <w:sectPr w:rsidR="005E46D7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907" w:right="1417" w:bottom="1134" w:left="1417" w:header="0" w:footer="170" w:gutter="0"/>
      <w:cols w:space="708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EE478" w14:textId="77777777" w:rsidR="00863BC4" w:rsidRDefault="00863BC4">
      <w:r>
        <w:separator/>
      </w:r>
    </w:p>
  </w:endnote>
  <w:endnote w:type="continuationSeparator" w:id="0">
    <w:p w14:paraId="036549E3" w14:textId="77777777" w:rsidR="00863BC4" w:rsidRDefault="00863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589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1233A" w14:textId="50DE9797" w:rsidR="00B26CA9" w:rsidRDefault="00DA1661">
    <w:pPr>
      <w:pStyle w:val="Stopka"/>
    </w:pPr>
    <w:r>
      <w:rPr>
        <w:b/>
        <w:noProof/>
      </w:rPr>
      <w:drawing>
        <wp:anchor distT="0" distB="0" distL="0" distR="0" simplePos="0" relativeHeight="251657216" behindDoc="1" locked="0" layoutInCell="1" allowOverlap="1" wp14:anchorId="68DA7864" wp14:editId="5CCD73C1">
          <wp:simplePos x="0" y="0"/>
          <wp:positionH relativeFrom="column">
            <wp:posOffset>7185025</wp:posOffset>
          </wp:positionH>
          <wp:positionV relativeFrom="margin">
            <wp:posOffset>5550535</wp:posOffset>
          </wp:positionV>
          <wp:extent cx="2305685" cy="10795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8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KOMA Ełk Sp. z o.o. </w:t>
    </w:r>
  </w:p>
  <w:p w14:paraId="45814DF9" w14:textId="77777777" w:rsidR="00B26CA9" w:rsidRDefault="00DA1661">
    <w:pPr>
      <w:pStyle w:val="Stopka"/>
    </w:pPr>
    <w:r>
      <w:rPr>
        <w:sz w:val="18"/>
        <w:szCs w:val="18"/>
      </w:rPr>
      <w:t>Tel/fax. 87 300 01 02, 19-300 Ełk, ul. Sikorskiego 19C</w:t>
    </w:r>
  </w:p>
  <w:p w14:paraId="0C992480" w14:textId="77777777" w:rsidR="00B26CA9" w:rsidRDefault="00DA1661">
    <w:pPr>
      <w:pStyle w:val="Stopka"/>
    </w:pPr>
    <w:r>
      <w:rPr>
        <w:sz w:val="18"/>
        <w:szCs w:val="18"/>
        <w:lang w:val="en-US"/>
      </w:rPr>
      <w:t xml:space="preserve">e-mail: </w:t>
    </w:r>
    <w:hyperlink r:id="rId2" w:history="1">
      <w:r>
        <w:rPr>
          <w:rStyle w:val="Hipercze"/>
          <w:sz w:val="18"/>
          <w:szCs w:val="18"/>
          <w:lang w:val="en-US"/>
        </w:rPr>
        <w:t>biuro@koma.net.pl</w:t>
      </w:r>
    </w:hyperlink>
    <w:r>
      <w:rPr>
        <w:sz w:val="18"/>
        <w:szCs w:val="18"/>
        <w:lang w:val="en-US"/>
      </w:rPr>
      <w:t xml:space="preserve">, </w:t>
    </w:r>
    <w:hyperlink r:id="rId3" w:history="1">
      <w:r>
        <w:rPr>
          <w:rStyle w:val="Hipercze"/>
          <w:sz w:val="18"/>
          <w:szCs w:val="18"/>
          <w:lang w:val="en-US"/>
        </w:rPr>
        <w:t>www.koma.net.pl</w:t>
      </w:r>
    </w:hyperlink>
    <w:r>
      <w:rPr>
        <w:sz w:val="18"/>
        <w:szCs w:val="18"/>
        <w:lang w:val="en-US"/>
      </w:rPr>
      <w:t xml:space="preserve"> </w:t>
    </w:r>
  </w:p>
  <w:p w14:paraId="6A19EA36" w14:textId="77777777" w:rsidR="00B26CA9" w:rsidRDefault="00B26CA9">
    <w:pPr>
      <w:pStyle w:val="Stopka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9A0DE" w14:textId="77777777" w:rsidR="00B26CA9" w:rsidRDefault="00B26C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73F9B" w14:textId="77777777" w:rsidR="00863BC4" w:rsidRDefault="00863BC4">
      <w:r>
        <w:separator/>
      </w:r>
    </w:p>
  </w:footnote>
  <w:footnote w:type="continuationSeparator" w:id="0">
    <w:p w14:paraId="36BB4CD9" w14:textId="77777777" w:rsidR="00863BC4" w:rsidRDefault="00863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4A67D" w14:textId="1578BF9D" w:rsidR="00B26CA9" w:rsidRDefault="00DA1661">
    <w:pPr>
      <w:pStyle w:val="Nagwek"/>
    </w:pPr>
    <w:r>
      <w:rPr>
        <w:noProof/>
      </w:rPr>
      <w:drawing>
        <wp:anchor distT="0" distB="0" distL="0" distR="0" simplePos="0" relativeHeight="251658240" behindDoc="0" locked="0" layoutInCell="1" allowOverlap="1" wp14:anchorId="0F5C73FD" wp14:editId="5673044C">
          <wp:simplePos x="0" y="0"/>
          <wp:positionH relativeFrom="column">
            <wp:posOffset>-100965</wp:posOffset>
          </wp:positionH>
          <wp:positionV relativeFrom="margin">
            <wp:posOffset>-432435</wp:posOffset>
          </wp:positionV>
          <wp:extent cx="1792605" cy="44894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4489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74F55" w14:textId="77777777" w:rsidR="00B26CA9" w:rsidRDefault="00B26CA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6D7"/>
    <w:rsid w:val="00130FCE"/>
    <w:rsid w:val="00143A09"/>
    <w:rsid w:val="00162551"/>
    <w:rsid w:val="00196A05"/>
    <w:rsid w:val="003E10A1"/>
    <w:rsid w:val="00404BA8"/>
    <w:rsid w:val="00415BE8"/>
    <w:rsid w:val="004B3084"/>
    <w:rsid w:val="005E46D7"/>
    <w:rsid w:val="00863BC4"/>
    <w:rsid w:val="008715C3"/>
    <w:rsid w:val="00933711"/>
    <w:rsid w:val="00964A4F"/>
    <w:rsid w:val="00985E85"/>
    <w:rsid w:val="00A35836"/>
    <w:rsid w:val="00B032AC"/>
    <w:rsid w:val="00B26CA9"/>
    <w:rsid w:val="00BE3F1F"/>
    <w:rsid w:val="00C5694E"/>
    <w:rsid w:val="00C763F4"/>
    <w:rsid w:val="00DA1661"/>
    <w:rsid w:val="00E97191"/>
    <w:rsid w:val="00EF1CBA"/>
    <w:rsid w:val="00EF6AC5"/>
    <w:rsid w:val="00F07028"/>
    <w:rsid w:val="00FB2D2A"/>
    <w:rsid w:val="00FB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DB7E669"/>
  <w15:chartTrackingRefBased/>
  <w15:docId w15:val="{AD7BD436-5617-4438-93ED-3B2DDC1D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1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ListLabel1">
    <w:name w:val="ListLabel 1"/>
    <w:rPr>
      <w:sz w:val="18"/>
      <w:szCs w:val="18"/>
      <w:lang w:val="en-US"/>
    </w:rPr>
  </w:style>
  <w:style w:type="character" w:customStyle="1" w:styleId="ListLabel2">
    <w:name w:val="ListLabel 2"/>
    <w:rPr>
      <w:sz w:val="18"/>
      <w:szCs w:val="18"/>
      <w:lang w:val="en-US"/>
    </w:rPr>
  </w:style>
  <w:style w:type="character" w:customStyle="1" w:styleId="ListLabel3">
    <w:name w:val="ListLabel 3"/>
    <w:rPr>
      <w:sz w:val="18"/>
      <w:szCs w:val="18"/>
      <w:lang w:val="en-US"/>
    </w:rPr>
  </w:style>
  <w:style w:type="character" w:customStyle="1" w:styleId="ListLabel4">
    <w:name w:val="ListLabel 4"/>
    <w:rPr>
      <w:sz w:val="18"/>
      <w:szCs w:val="18"/>
      <w:lang w:val="en-US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</w:rPr>
  </w:style>
  <w:style w:type="paragraph" w:styleId="Stopka">
    <w:name w:val="foot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eastAsia="en-US"/>
    </w:rPr>
  </w:style>
  <w:style w:type="paragraph" w:customStyle="1" w:styleId="Zawartotabeli">
    <w:name w:val="Zawartość tabeli"/>
    <w:basedOn w:val="Standard"/>
    <w:pPr>
      <w:suppressLineNumbers/>
    </w:pPr>
  </w:style>
  <w:style w:type="paragraph" w:customStyle="1" w:styleId="Tekstdymka1">
    <w:name w:val="Tekst dymka1"/>
    <w:basedOn w:val="Normalny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</w:style>
  <w:style w:type="character" w:styleId="Pogrubienie">
    <w:name w:val="Strong"/>
    <w:basedOn w:val="Domylnaczcionkaakapitu"/>
    <w:uiPriority w:val="22"/>
    <w:qFormat/>
    <w:rsid w:val="001625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1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a.net.pl/" TargetMode="External"/><Relationship Id="rId2" Type="http://schemas.openxmlformats.org/officeDocument/2006/relationships/hyperlink" Target="mailto:biuro@koma.net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zaty%20graficzne%202021\kowale%20oleckie\Kowale%20Oleckie%20zabudowa%20jednorodzinna%20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Kowale Oleckie zabudowa jednorodzinna 2021</Template>
  <TotalTime>1</TotalTime>
  <Pages>2</Pages>
  <Words>445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IGP5</cp:lastModifiedBy>
  <cp:revision>2</cp:revision>
  <cp:lastPrinted>2018-06-04T08:35:00Z</cp:lastPrinted>
  <dcterms:created xsi:type="dcterms:W3CDTF">2020-12-28T08:34:00Z</dcterms:created>
  <dcterms:modified xsi:type="dcterms:W3CDTF">2020-12-28T08:34:00Z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