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58C21E8" w14:textId="77777777" w:rsidR="00B26CA9" w:rsidRPr="00FE4A11" w:rsidRDefault="00B26CA9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vertAlign w:val="superscript"/>
          <w:lang w:val="pl-PL" w:eastAsia="pl-PL"/>
        </w:rPr>
      </w:pPr>
    </w:p>
    <w:p w14:paraId="5BFDA130" w14:textId="19AD6282" w:rsidR="00B26CA9" w:rsidRDefault="00DA1661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8C71DA">
        <w:rPr>
          <w:rFonts w:ascii="Cambria" w:eastAsia="Times New Roman" w:hAnsi="Cambria" w:cs="Cambria"/>
          <w:b/>
          <w:bCs/>
          <w:color w:val="auto"/>
          <w:lang w:val="pl-PL" w:eastAsia="pl-PL"/>
        </w:rPr>
        <w:t>zmieszanych</w:t>
      </w:r>
      <w:r w:rsidR="005E46D7" w:rsidRPr="008C71DA">
        <w:rPr>
          <w:rFonts w:ascii="Cambria" w:eastAsia="Times New Roman" w:hAnsi="Cambria" w:cs="Cambria"/>
          <w:b/>
          <w:bCs/>
          <w:color w:val="auto"/>
          <w:lang w:val="pl-PL" w:eastAsia="pl-PL"/>
        </w:rPr>
        <w:t xml:space="preserve"> + </w:t>
      </w:r>
      <w:r w:rsidR="00FB6B0A" w:rsidRPr="008C71DA">
        <w:rPr>
          <w:rFonts w:ascii="Cambria" w:eastAsia="Times New Roman" w:hAnsi="Cambria" w:cs="Cambria"/>
          <w:b/>
          <w:bCs/>
          <w:color w:val="833C0B" w:themeColor="accent2" w:themeShade="80"/>
          <w:lang w:val="pl-PL" w:eastAsia="pl-PL"/>
        </w:rPr>
        <w:t>biodegradowalnych</w:t>
      </w:r>
      <w:r w:rsidR="005E46D7">
        <w:rPr>
          <w:rFonts w:ascii="Cambria" w:eastAsia="Times New Roman" w:hAnsi="Cambria" w:cs="Cambria"/>
          <w:b/>
          <w:bCs/>
          <w:color w:val="FF0000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odpadów komunalnych 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7A16ECBB" w14:textId="77777777" w:rsidR="00964A4F" w:rsidRDefault="00964A4F">
      <w:pPr>
        <w:tabs>
          <w:tab w:val="left" w:pos="675"/>
        </w:tabs>
        <w:jc w:val="center"/>
      </w:pPr>
    </w:p>
    <w:tbl>
      <w:tblPr>
        <w:tblW w:w="14508" w:type="dxa"/>
        <w:tblInd w:w="80" w:type="dxa"/>
        <w:tblLayout w:type="fixed"/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76"/>
        <w:gridCol w:w="1023"/>
        <w:gridCol w:w="1077"/>
        <w:gridCol w:w="1295"/>
        <w:gridCol w:w="1200"/>
        <w:gridCol w:w="1185"/>
        <w:gridCol w:w="1255"/>
        <w:gridCol w:w="1131"/>
        <w:gridCol w:w="1307"/>
        <w:gridCol w:w="1134"/>
        <w:gridCol w:w="992"/>
        <w:gridCol w:w="876"/>
        <w:gridCol w:w="957"/>
      </w:tblGrid>
      <w:tr w:rsidR="00A851E1" w14:paraId="088E3EB6" w14:textId="77777777" w:rsidTr="00A851E1">
        <w:trPr>
          <w:trHeight w:hRule="exact" w:val="35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2C1D9B76" w14:textId="77777777" w:rsidR="006B18C4" w:rsidRPr="005B0BDA" w:rsidRDefault="006B18C4" w:rsidP="006B18C4">
            <w:pPr>
              <w:pStyle w:val="Zawartotabeli"/>
              <w:jc w:val="center"/>
              <w:rPr>
                <w:rFonts w:ascii="Cambria" w:eastAsia="Times New Roman" w:hAnsi="Cambria" w:cs="Cambri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06E1BC5C" w14:textId="4B94E2DA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 2022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1D03DBA2" w14:textId="1FD80E21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II 2022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380D90E5" w14:textId="073A70A9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III 2022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7B7C801F" w14:textId="7EBF1751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IV 2022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724C2AC8" w14:textId="709C2B4D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V 2022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6F122EDE" w14:textId="5F8C3B0F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VI 2022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279CF05D" w14:textId="43B339DA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VII 2022</w:t>
            </w:r>
          </w:p>
        </w:tc>
        <w:tc>
          <w:tcPr>
            <w:tcW w:w="13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4ABDE10C" w14:textId="398A3AD1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VIII 2022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716F6B37" w14:textId="07CF06F1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IX 2022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5A70FF5C" w14:textId="2CDAEBF3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X 2022</w:t>
            </w:r>
          </w:p>
        </w:tc>
        <w:tc>
          <w:tcPr>
            <w:tcW w:w="8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3C01594B" w14:textId="77E3ADE7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XI 2022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2E74B5"/>
            <w:vAlign w:val="center"/>
          </w:tcPr>
          <w:p w14:paraId="1ACB692A" w14:textId="59C08140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XII 2022</w:t>
            </w:r>
          </w:p>
        </w:tc>
      </w:tr>
      <w:tr w:rsidR="006B18C4" w:rsidRPr="005B0BDA" w14:paraId="2B1DC9C3" w14:textId="77777777" w:rsidTr="00A851E1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54088669" w14:textId="4087CCB5" w:rsidR="006B18C4" w:rsidRPr="005B0BDA" w:rsidRDefault="00A851E1" w:rsidP="00A851E1">
            <w:pPr>
              <w:spacing w:after="200"/>
              <w:rPr>
                <w:rFonts w:ascii="Cambria" w:hAnsi="Cambria"/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6B18C4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74239744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06B22737" w14:textId="77777777" w:rsidR="006B18C4" w:rsidRDefault="006B18C4" w:rsidP="00A851E1">
                  <w:pPr>
                    <w:spacing w:after="200"/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</w:t>
                  </w:r>
                </w:p>
                <w:p w14:paraId="6619501F" w14:textId="34C50DE0" w:rsidR="00A851E1" w:rsidRPr="005B0BDA" w:rsidRDefault="00A851E1" w:rsidP="00A851E1">
                  <w:pPr>
                    <w:spacing w:after="200"/>
                    <w:rPr>
                      <w:rFonts w:ascii="Cambria" w:hAnsi="Cambria"/>
                      <w:color w:val="FFFFFF" w:themeColor="background1"/>
                    </w:rPr>
                  </w:pPr>
                </w:p>
              </w:tc>
            </w:tr>
            <w:tr w:rsidR="005B0BDA" w:rsidRPr="005B0BDA" w14:paraId="00C73073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146EFC06" w14:textId="77777777" w:rsidR="006B18C4" w:rsidRPr="005B0BDA" w:rsidRDefault="006B18C4" w:rsidP="00A851E1">
                  <w:pPr>
                    <w:rPr>
                      <w:rFonts w:ascii="Cambria" w:hAnsi="Cambria"/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749A5D14" w14:textId="77777777" w:rsidR="006B18C4" w:rsidRPr="005B0BDA" w:rsidRDefault="006B18C4" w:rsidP="00A851E1">
            <w:pPr>
              <w:rPr>
                <w:rFonts w:ascii="Cambria" w:hAnsi="Cambria"/>
                <w:color w:val="FFFFFF" w:themeColor="background1"/>
              </w:rPr>
            </w:pP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0F1B609" w14:textId="5ACC4AA1" w:rsidR="006B18C4" w:rsidRPr="005B0BDA" w:rsidRDefault="008C4CF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7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3E160B2" w14:textId="6A57DD00" w:rsidR="006B18C4" w:rsidRPr="005B0BDA" w:rsidRDefault="008C4CF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3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84755F1" w14:textId="47C63306" w:rsidR="006B18C4" w:rsidRPr="005B0BDA" w:rsidRDefault="008C4CF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4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3B8F11F" w14:textId="11B1092D" w:rsidR="006B18C4" w:rsidRPr="005B0BDA" w:rsidRDefault="008C4CF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7, 21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906DB53" w14:textId="0E178294" w:rsidR="006B18C4" w:rsidRPr="005B0BDA" w:rsidRDefault="008C4CF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4, 18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718C74F" w14:textId="536AE52D" w:rsidR="006B18C4" w:rsidRPr="005B0BDA" w:rsidRDefault="008C4CF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1, 14, 29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CA2F877" w14:textId="00342511" w:rsidR="006B18C4" w:rsidRPr="005B0BDA" w:rsidRDefault="008C4CF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13, 27</w:t>
            </w:r>
          </w:p>
        </w:tc>
        <w:tc>
          <w:tcPr>
            <w:tcW w:w="13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322D41B" w14:textId="35D8233A" w:rsidR="006B18C4" w:rsidRPr="005B0BDA" w:rsidRDefault="008C4CF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10, 24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A2FF8C9" w14:textId="25519BDD" w:rsidR="006B18C4" w:rsidRPr="005B0BDA" w:rsidRDefault="008C4CF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7, 21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D67FCDB" w14:textId="3650F216" w:rsidR="006B18C4" w:rsidRPr="005B0BDA" w:rsidRDefault="008C4CF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6, 20</w:t>
            </w:r>
          </w:p>
        </w:tc>
        <w:tc>
          <w:tcPr>
            <w:tcW w:w="8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95C1C1F" w14:textId="5A64153A" w:rsidR="006B18C4" w:rsidRPr="005B0BDA" w:rsidRDefault="008C4CF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0DAFC4CE" w14:textId="4C8F26BD" w:rsidR="006B18C4" w:rsidRPr="005B0BDA" w:rsidRDefault="008C4CF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2</w:t>
            </w:r>
          </w:p>
        </w:tc>
      </w:tr>
      <w:tr w:rsidR="006B18C4" w:rsidRPr="005B0BDA" w14:paraId="1221554F" w14:textId="77777777" w:rsidTr="00A851E1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30D1F6C9" w14:textId="7B971E7A" w:rsidR="006B18C4" w:rsidRPr="005B0BDA" w:rsidRDefault="00A851E1" w:rsidP="00A851E1">
            <w:pPr>
              <w:rPr>
                <w:rFonts w:ascii="Cambria" w:hAnsi="Cambria"/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6B18C4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1F558A9" w14:textId="4EE17539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7, 21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C57047E" w14:textId="6B2698D1" w:rsidR="006B18C4" w:rsidRPr="005B0BDA" w:rsidRDefault="00C62ED4" w:rsidP="006B18C4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 w:rsidRPr="005B0BDA"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3, 17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15418FC" w14:textId="69088B3F" w:rsidR="006B18C4" w:rsidRPr="005B0BDA" w:rsidRDefault="00C62ED4" w:rsidP="006B18C4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 w:rsidRPr="005B0BDA"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4, 18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24F69C4" w14:textId="4A55D6DB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7,</w:t>
            </w:r>
            <w:r w:rsidR="000C5C53" w:rsidRPr="005B0BDA">
              <w:rPr>
                <w:rFonts w:ascii="Cambria" w:hAnsi="Cambria"/>
                <w:sz w:val="18"/>
                <w:szCs w:val="18"/>
              </w:rPr>
              <w:t xml:space="preserve"> 14,</w:t>
            </w:r>
            <w:r w:rsidRPr="005B0BDA">
              <w:rPr>
                <w:rFonts w:ascii="Cambria" w:hAnsi="Cambria"/>
                <w:sz w:val="18"/>
                <w:szCs w:val="18"/>
              </w:rPr>
              <w:t xml:space="preserve"> 21</w:t>
            </w:r>
            <w:r w:rsidR="000C5C53" w:rsidRPr="005B0BDA">
              <w:rPr>
                <w:rFonts w:ascii="Cambria" w:hAnsi="Cambria"/>
                <w:sz w:val="18"/>
                <w:szCs w:val="18"/>
              </w:rPr>
              <w:t>, 28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B996588" w14:textId="753DE70F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4,</w:t>
            </w:r>
            <w:r w:rsidR="000C5C53" w:rsidRPr="005B0BDA">
              <w:rPr>
                <w:rFonts w:ascii="Cambria" w:hAnsi="Cambria"/>
                <w:sz w:val="18"/>
                <w:szCs w:val="18"/>
              </w:rPr>
              <w:t xml:space="preserve"> 11, </w:t>
            </w:r>
            <w:r w:rsidRPr="005B0BDA">
              <w:rPr>
                <w:rFonts w:ascii="Cambria" w:hAnsi="Cambria"/>
                <w:sz w:val="18"/>
                <w:szCs w:val="18"/>
              </w:rPr>
              <w:t>18</w:t>
            </w:r>
            <w:r w:rsidR="000C5C53" w:rsidRPr="005B0BDA">
              <w:rPr>
                <w:rFonts w:ascii="Cambria" w:hAnsi="Cambria"/>
                <w:sz w:val="18"/>
                <w:szCs w:val="18"/>
              </w:rPr>
              <w:t>, 25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6D910BC" w14:textId="76BE7A59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1,</w:t>
            </w:r>
            <w:r w:rsidR="000C5C53" w:rsidRPr="005B0BDA">
              <w:rPr>
                <w:rFonts w:ascii="Cambria" w:hAnsi="Cambria"/>
                <w:sz w:val="18"/>
                <w:szCs w:val="18"/>
              </w:rPr>
              <w:t xml:space="preserve"> 8,</w:t>
            </w:r>
            <w:r w:rsidRPr="005B0BDA">
              <w:rPr>
                <w:rFonts w:ascii="Cambria" w:hAnsi="Cambria"/>
                <w:sz w:val="18"/>
                <w:szCs w:val="18"/>
              </w:rPr>
              <w:t xml:space="preserve"> 14,</w:t>
            </w:r>
            <w:r w:rsidR="000C5C53" w:rsidRPr="005B0BDA">
              <w:rPr>
                <w:rFonts w:ascii="Cambria" w:hAnsi="Cambria"/>
                <w:sz w:val="18"/>
                <w:szCs w:val="18"/>
              </w:rPr>
              <w:t xml:space="preserve"> 22, </w:t>
            </w:r>
            <w:r w:rsidRPr="005B0BDA">
              <w:rPr>
                <w:rFonts w:ascii="Cambria" w:hAnsi="Cambria"/>
                <w:sz w:val="18"/>
                <w:szCs w:val="18"/>
              </w:rPr>
              <w:t>29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063DFBB" w14:textId="074F9A3B" w:rsidR="006B18C4" w:rsidRPr="005B0BDA" w:rsidRDefault="000C5C53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 xml:space="preserve">6, </w:t>
            </w:r>
            <w:r w:rsidR="00C62ED4" w:rsidRPr="005B0BDA">
              <w:rPr>
                <w:rFonts w:ascii="Cambria" w:hAnsi="Cambria"/>
                <w:sz w:val="18"/>
                <w:szCs w:val="18"/>
              </w:rPr>
              <w:t>13,</w:t>
            </w:r>
            <w:r w:rsidRPr="005B0BDA">
              <w:rPr>
                <w:rFonts w:ascii="Cambria" w:hAnsi="Cambria"/>
                <w:sz w:val="18"/>
                <w:szCs w:val="18"/>
              </w:rPr>
              <w:t xml:space="preserve"> 20,</w:t>
            </w:r>
            <w:r w:rsidR="00C62ED4" w:rsidRPr="005B0BDA">
              <w:rPr>
                <w:rFonts w:ascii="Cambria" w:hAnsi="Cambria"/>
                <w:sz w:val="18"/>
                <w:szCs w:val="18"/>
              </w:rPr>
              <w:t xml:space="preserve"> 27</w:t>
            </w:r>
          </w:p>
        </w:tc>
        <w:tc>
          <w:tcPr>
            <w:tcW w:w="13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28ABDD5" w14:textId="5B0CC9F9" w:rsidR="006B18C4" w:rsidRPr="005B0BDA" w:rsidRDefault="000C5C53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 xml:space="preserve">3, </w:t>
            </w:r>
            <w:r w:rsidR="00C62ED4" w:rsidRPr="005B0BDA">
              <w:rPr>
                <w:rFonts w:ascii="Cambria" w:hAnsi="Cambria"/>
                <w:sz w:val="18"/>
                <w:szCs w:val="18"/>
              </w:rPr>
              <w:t>10,</w:t>
            </w:r>
            <w:r w:rsidRPr="005B0BDA">
              <w:rPr>
                <w:rFonts w:ascii="Cambria" w:hAnsi="Cambria"/>
                <w:sz w:val="18"/>
                <w:szCs w:val="18"/>
              </w:rPr>
              <w:t xml:space="preserve"> 18,</w:t>
            </w:r>
            <w:r w:rsidR="00C62ED4" w:rsidRPr="005B0BDA">
              <w:rPr>
                <w:rFonts w:ascii="Cambria" w:hAnsi="Cambria"/>
                <w:sz w:val="18"/>
                <w:szCs w:val="18"/>
              </w:rPr>
              <w:t xml:space="preserve"> 24</w:t>
            </w:r>
            <w:r w:rsidRPr="005B0BDA">
              <w:rPr>
                <w:rFonts w:ascii="Cambria" w:hAnsi="Cambria"/>
                <w:sz w:val="18"/>
                <w:szCs w:val="18"/>
              </w:rPr>
              <w:t>,</w:t>
            </w:r>
            <w:r w:rsidR="00A851E1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5B0BDA">
              <w:rPr>
                <w:rFonts w:ascii="Cambria" w:hAnsi="Cambria"/>
                <w:sz w:val="18"/>
                <w:szCs w:val="18"/>
              </w:rPr>
              <w:t>31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FA1775B" w14:textId="46F603E0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7,</w:t>
            </w:r>
            <w:r w:rsidR="000C5C53" w:rsidRPr="005B0BDA">
              <w:rPr>
                <w:rFonts w:ascii="Cambria" w:hAnsi="Cambria"/>
                <w:sz w:val="18"/>
                <w:szCs w:val="18"/>
              </w:rPr>
              <w:t xml:space="preserve"> 14,</w:t>
            </w:r>
            <w:r w:rsidRPr="005B0BDA">
              <w:rPr>
                <w:rFonts w:ascii="Cambria" w:hAnsi="Cambria"/>
                <w:sz w:val="18"/>
                <w:szCs w:val="18"/>
              </w:rPr>
              <w:t xml:space="preserve"> 21</w:t>
            </w:r>
            <w:r w:rsidR="000C5C53" w:rsidRPr="005B0BDA">
              <w:rPr>
                <w:rFonts w:ascii="Cambria" w:hAnsi="Cambria"/>
                <w:sz w:val="18"/>
                <w:szCs w:val="18"/>
              </w:rPr>
              <w:t>, 28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06CDC3C" w14:textId="055214AE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6,</w:t>
            </w:r>
            <w:r w:rsidR="005B0BDA">
              <w:rPr>
                <w:rFonts w:ascii="Cambria" w:hAnsi="Cambria"/>
                <w:sz w:val="18"/>
                <w:szCs w:val="18"/>
              </w:rPr>
              <w:t xml:space="preserve"> </w:t>
            </w:r>
            <w:r w:rsidR="000C5C53" w:rsidRPr="005B0BDA">
              <w:rPr>
                <w:rFonts w:ascii="Cambria" w:hAnsi="Cambria"/>
                <w:sz w:val="18"/>
                <w:szCs w:val="18"/>
              </w:rPr>
              <w:t>13,</w:t>
            </w:r>
            <w:r w:rsidR="005B0BDA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5B0BDA">
              <w:rPr>
                <w:rFonts w:ascii="Cambria" w:hAnsi="Cambria"/>
                <w:sz w:val="18"/>
                <w:szCs w:val="18"/>
              </w:rPr>
              <w:t>20</w:t>
            </w:r>
            <w:r w:rsidR="000C5C53" w:rsidRPr="005B0BDA">
              <w:rPr>
                <w:rFonts w:ascii="Cambria" w:hAnsi="Cambria"/>
                <w:sz w:val="18"/>
                <w:szCs w:val="18"/>
              </w:rPr>
              <w:t>, 27</w:t>
            </w:r>
          </w:p>
        </w:tc>
        <w:tc>
          <w:tcPr>
            <w:tcW w:w="8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B49E582" w14:textId="66A77B46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4, 18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7CF65B81" w14:textId="5184A239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2, 16, 30</w:t>
            </w:r>
          </w:p>
        </w:tc>
      </w:tr>
      <w:tr w:rsidR="006B18C4" w:rsidRPr="005B0BDA" w14:paraId="47B03C94" w14:textId="77777777" w:rsidTr="00A851E1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23D26B7A" w14:textId="6F7922AE" w:rsidR="006B18C4" w:rsidRPr="005B0BDA" w:rsidRDefault="00A851E1" w:rsidP="00A851E1">
            <w:pPr>
              <w:spacing w:after="200"/>
              <w:rPr>
                <w:rFonts w:ascii="Cambria" w:hAnsi="Cambria"/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6B18C4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III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5FD793C4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5A71EE80" w14:textId="306C43B1" w:rsidR="006B18C4" w:rsidRPr="005B0BDA" w:rsidRDefault="006B18C4" w:rsidP="00A851E1">
                  <w:pPr>
                    <w:spacing w:after="200"/>
                    <w:rPr>
                      <w:rFonts w:ascii="Cambria" w:hAnsi="Cambria"/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</w:t>
                  </w:r>
                </w:p>
              </w:tc>
            </w:tr>
            <w:tr w:rsidR="005B0BDA" w:rsidRPr="005B0BDA" w14:paraId="56E046E9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6C4CBC4A" w14:textId="77777777" w:rsidR="006B18C4" w:rsidRPr="005B0BDA" w:rsidRDefault="006B18C4" w:rsidP="00A851E1">
                  <w:pPr>
                    <w:rPr>
                      <w:rFonts w:ascii="Cambria" w:hAnsi="Cambria"/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750D455D" w14:textId="77777777" w:rsidR="006B18C4" w:rsidRPr="005B0BDA" w:rsidRDefault="006B18C4" w:rsidP="00A851E1">
            <w:pPr>
              <w:spacing w:after="200"/>
              <w:rPr>
                <w:rFonts w:ascii="Cambria" w:hAnsi="Cambria"/>
                <w:color w:val="FFFFFF" w:themeColor="background1"/>
              </w:rPr>
            </w:pPr>
            <w:r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R III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92AF022" w14:textId="693755A2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21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F4AF8D5" w14:textId="5ED84F77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17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A38CADD" w14:textId="232666DD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18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FCB3EB4" w14:textId="1461E1F9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14, 28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3313EA2" w14:textId="0BD5DB71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11, 25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33C8C05" w14:textId="1386FF3C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8, 22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4D45405" w14:textId="51C13B63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6, 20</w:t>
            </w:r>
          </w:p>
        </w:tc>
        <w:tc>
          <w:tcPr>
            <w:tcW w:w="13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0A7F0C6" w14:textId="47D98CC7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3, 18, 31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5CCB52C" w14:textId="28F24136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14, 28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94F1947" w14:textId="30BF908F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13, 27</w:t>
            </w:r>
          </w:p>
        </w:tc>
        <w:tc>
          <w:tcPr>
            <w:tcW w:w="8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A89666D" w14:textId="60ABC7AE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18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442B2ED3" w14:textId="726FEDC7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16</w:t>
            </w:r>
          </w:p>
        </w:tc>
      </w:tr>
      <w:tr w:rsidR="006B18C4" w:rsidRPr="005B0BDA" w14:paraId="0499EBB8" w14:textId="77777777" w:rsidTr="00A851E1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4F10D122" w14:textId="153470DD" w:rsidR="006B18C4" w:rsidRPr="005B0BDA" w:rsidRDefault="00A851E1" w:rsidP="00A851E1">
            <w:pPr>
              <w:spacing w:after="200"/>
              <w:rPr>
                <w:rFonts w:ascii="Cambria" w:hAnsi="Cambria"/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6B18C4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IV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06D57A2F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5333D73F" w14:textId="446DBA10" w:rsidR="006B18C4" w:rsidRPr="005B0BDA" w:rsidRDefault="006B18C4" w:rsidP="00A851E1">
                  <w:pPr>
                    <w:spacing w:after="200"/>
                    <w:rPr>
                      <w:rFonts w:ascii="Cambria" w:hAnsi="Cambria"/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</w:t>
                  </w:r>
                </w:p>
              </w:tc>
            </w:tr>
            <w:tr w:rsidR="005B0BDA" w:rsidRPr="005B0BDA" w14:paraId="6058AA10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46BD1EF0" w14:textId="77777777" w:rsidR="006B18C4" w:rsidRPr="005B0BDA" w:rsidRDefault="006B18C4" w:rsidP="00A851E1">
                  <w:pPr>
                    <w:rPr>
                      <w:rFonts w:ascii="Cambria" w:hAnsi="Cambria"/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44810F97" w14:textId="77777777" w:rsidR="006B18C4" w:rsidRPr="005B0BDA" w:rsidRDefault="006B18C4" w:rsidP="00A851E1">
            <w:pPr>
              <w:spacing w:after="200"/>
              <w:rPr>
                <w:rFonts w:ascii="Cambria" w:hAnsi="Cambria"/>
                <w:color w:val="FFFFFF" w:themeColor="background1"/>
              </w:rPr>
            </w:pPr>
            <w:r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OR IV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63FDD49" w14:textId="4CE5CC85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28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B1913A8" w14:textId="11B72D0F" w:rsidR="006B18C4" w:rsidRPr="005B0BDA" w:rsidRDefault="00C62ED4" w:rsidP="006B18C4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 w:rsidRPr="005B0BDA"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24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C140194" w14:textId="5E3404AD" w:rsidR="006B18C4" w:rsidRPr="005B0BDA" w:rsidRDefault="00C62ED4" w:rsidP="006B18C4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 w:rsidRPr="005B0BDA"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25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68D53D1" w14:textId="5EBBAF64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8, 22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6D57CF4" w14:textId="0426C196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5, 19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7275236" w14:textId="30C07CAD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2, 15, 30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A89DCF2" w14:textId="521B7624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14, 28</w:t>
            </w:r>
          </w:p>
        </w:tc>
        <w:tc>
          <w:tcPr>
            <w:tcW w:w="13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5EE2F5E" w14:textId="1FE0AA44" w:rsidR="006B18C4" w:rsidRPr="005B0BDA" w:rsidRDefault="0020236D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11, 25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D9C01DD" w14:textId="5ED9F722" w:rsidR="006B18C4" w:rsidRPr="005B0BDA" w:rsidRDefault="0020236D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8, 22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5005786" w14:textId="301B7F4C" w:rsidR="006B18C4" w:rsidRPr="005B0BDA" w:rsidRDefault="0020236D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7, 21</w:t>
            </w:r>
          </w:p>
        </w:tc>
        <w:tc>
          <w:tcPr>
            <w:tcW w:w="8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92A7A29" w14:textId="5CF568BC" w:rsidR="006B18C4" w:rsidRPr="005B0BDA" w:rsidRDefault="0020236D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25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2D9D3F80" w14:textId="22D6E2EB" w:rsidR="006B18C4" w:rsidRPr="005B0BDA" w:rsidRDefault="00C62ED4" w:rsidP="006B18C4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B0BDA">
              <w:rPr>
                <w:rFonts w:ascii="Cambria" w:hAnsi="Cambria"/>
                <w:sz w:val="18"/>
                <w:szCs w:val="18"/>
              </w:rPr>
              <w:t>30</w:t>
            </w:r>
          </w:p>
        </w:tc>
      </w:tr>
    </w:tbl>
    <w:p w14:paraId="5D35CE8F" w14:textId="77777777" w:rsidR="00B26CA9" w:rsidRPr="005B0BDA" w:rsidRDefault="00B26CA9" w:rsidP="005E46D7">
      <w:pPr>
        <w:tabs>
          <w:tab w:val="left" w:pos="675"/>
        </w:tabs>
        <w:rPr>
          <w:rFonts w:ascii="Cambria" w:eastAsia="Times New Roman" w:hAnsi="Cambria" w:cs="Cambria"/>
          <w:b/>
          <w:color w:val="000000"/>
          <w:sz w:val="22"/>
          <w:szCs w:val="22"/>
          <w:lang w:val="pl-PL" w:eastAsia="pl-PL"/>
        </w:rPr>
      </w:pPr>
    </w:p>
    <w:p w14:paraId="744234DD" w14:textId="77777777" w:rsidR="00B26CA9" w:rsidRPr="00964A4F" w:rsidRDefault="00B26CA9">
      <w:pPr>
        <w:tabs>
          <w:tab w:val="left" w:pos="675"/>
        </w:tabs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2AF2F839" w14:textId="6E9C4B89" w:rsidR="00B26CA9" w:rsidRPr="00964A4F" w:rsidRDefault="00DA1661">
      <w:pPr>
        <w:tabs>
          <w:tab w:val="left" w:pos="675"/>
        </w:tabs>
        <w:jc w:val="center"/>
      </w:pPr>
      <w:r w:rsidRPr="00964A4F"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 w:rsidRPr="00964A4F"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536331">
        <w:rPr>
          <w:rFonts w:ascii="Cambria" w:eastAsia="Times New Roman" w:hAnsi="Cambria" w:cs="Cambria"/>
          <w:b/>
          <w:bCs/>
          <w:color w:val="4472C4" w:themeColor="accent1"/>
          <w:lang w:val="pl-PL" w:eastAsia="pl-PL"/>
        </w:rPr>
        <w:t>papieru</w:t>
      </w:r>
      <w:r w:rsidRPr="00964A4F"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536331">
        <w:rPr>
          <w:rFonts w:ascii="Cambria" w:eastAsia="Times New Roman" w:hAnsi="Cambria" w:cs="Cambria"/>
          <w:b/>
          <w:bCs/>
          <w:color w:val="auto"/>
          <w:lang w:val="pl-PL" w:eastAsia="pl-PL"/>
        </w:rPr>
        <w:t>oraz</w:t>
      </w:r>
      <w:r w:rsidRPr="00964A4F"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536331">
        <w:rPr>
          <w:rFonts w:ascii="Cambria" w:eastAsia="Times New Roman" w:hAnsi="Cambria" w:cs="Cambria"/>
          <w:b/>
          <w:bCs/>
          <w:color w:val="538135" w:themeColor="accent6" w:themeShade="BF"/>
          <w:lang w:val="pl-PL" w:eastAsia="pl-PL"/>
        </w:rPr>
        <w:t>szkła</w:t>
      </w:r>
      <w:r w:rsidRPr="00536331">
        <w:rPr>
          <w:rFonts w:ascii="Cambria" w:eastAsia="Times New Roman" w:hAnsi="Cambria" w:cs="Cambria"/>
          <w:b/>
          <w:color w:val="538135" w:themeColor="accent6" w:themeShade="BF"/>
          <w:lang w:val="pl-PL" w:eastAsia="pl-PL"/>
        </w:rPr>
        <w:t xml:space="preserve"> </w:t>
      </w:r>
      <w:r w:rsidRPr="00964A4F">
        <w:rPr>
          <w:rFonts w:ascii="Cambria" w:eastAsia="Times New Roman" w:hAnsi="Cambria" w:cs="Cambria"/>
          <w:b/>
          <w:color w:val="000000"/>
          <w:lang w:val="pl-PL" w:eastAsia="pl-PL"/>
        </w:rPr>
        <w:t xml:space="preserve">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462978F3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tbl>
      <w:tblPr>
        <w:tblW w:w="14508" w:type="dxa"/>
        <w:tblInd w:w="80" w:type="dxa"/>
        <w:tblLayout w:type="fixed"/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76"/>
        <w:gridCol w:w="1023"/>
        <w:gridCol w:w="1077"/>
        <w:gridCol w:w="1295"/>
        <w:gridCol w:w="1200"/>
        <w:gridCol w:w="1185"/>
        <w:gridCol w:w="1255"/>
        <w:gridCol w:w="1131"/>
        <w:gridCol w:w="1131"/>
        <w:gridCol w:w="955"/>
        <w:gridCol w:w="1200"/>
        <w:gridCol w:w="1023"/>
        <w:gridCol w:w="957"/>
      </w:tblGrid>
      <w:tr w:rsidR="006B18C4" w14:paraId="252B9167" w14:textId="77777777" w:rsidTr="005B0BDA">
        <w:trPr>
          <w:trHeight w:hRule="exact" w:val="35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4011DEBD" w14:textId="77777777" w:rsidR="006B18C4" w:rsidRPr="005B0BDA" w:rsidRDefault="006B18C4" w:rsidP="006B18C4">
            <w:pPr>
              <w:pStyle w:val="Zawartotabeli"/>
              <w:jc w:val="center"/>
              <w:rPr>
                <w:rFonts w:ascii="Cambria" w:eastAsia="Times New Roman" w:hAnsi="Cambria" w:cs="Cambri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089AD80C" w14:textId="0FD4EBEA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 2022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375F009A" w14:textId="08766FA0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II 2022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52A6EF48" w14:textId="50B2D2FE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III 2022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6936871A" w14:textId="1DB9ABCF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IV 2022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6BE9EA80" w14:textId="78C03E19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V 2022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07D62C96" w14:textId="6C7FC4C8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VI 2022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3E79222D" w14:textId="15AB35B5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VII 2022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4820EE37" w14:textId="583318AC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VIII 2022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325F93F7" w14:textId="14CE38CB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IX 2022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17BC385C" w14:textId="3E594ED8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X 2022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2ACADBCB" w14:textId="44F4C519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XI 2022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2E74B5"/>
            <w:vAlign w:val="center"/>
          </w:tcPr>
          <w:p w14:paraId="435EC154" w14:textId="38F4879A" w:rsidR="006B18C4" w:rsidRPr="005B0BDA" w:rsidRDefault="006B18C4" w:rsidP="006B18C4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XII 2022</w:t>
            </w:r>
          </w:p>
        </w:tc>
      </w:tr>
      <w:tr w:rsidR="006B18C4" w14:paraId="30C10C05" w14:textId="77777777" w:rsidTr="005B0BDA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1375E6C0" w14:textId="17DA874F" w:rsidR="006B18C4" w:rsidRPr="005B0BDA" w:rsidRDefault="00A851E1" w:rsidP="006B18C4">
            <w:pPr>
              <w:spacing w:after="200"/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6B18C4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SEKTOR I 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0E900155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2D220E6C" w14:textId="77777777" w:rsidR="006B18C4" w:rsidRPr="005B0BDA" w:rsidRDefault="006B18C4" w:rsidP="006B18C4">
                  <w:pPr>
                    <w:spacing w:after="200"/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5B0BDA" w:rsidRPr="005B0BDA" w14:paraId="36E8C333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458FC0EB" w14:textId="77777777" w:rsidR="006B18C4" w:rsidRPr="005B0BDA" w:rsidRDefault="006B18C4" w:rsidP="006B18C4">
                  <w:pPr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1A954E7A" w14:textId="77777777" w:rsidR="006B18C4" w:rsidRPr="005B0BDA" w:rsidRDefault="006B18C4" w:rsidP="006B18C4">
            <w:pPr>
              <w:rPr>
                <w:color w:val="FFFFFF" w:themeColor="background1"/>
              </w:rPr>
            </w:pP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CF054B7" w14:textId="7FB32D33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AEEEBBC" w14:textId="3D2CCC27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AD683DC" w14:textId="7669BAD7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28D4C5D" w14:textId="01FAA4E7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1B76386" w14:textId="739EE2FA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372006C" w14:textId="1BFF7276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786E2B5" w14:textId="13EC99FA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CB431CA" w14:textId="4338022F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7E6EBC5" w14:textId="56B8977F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0EFD928" w14:textId="3ADA255B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C6A9F49" w14:textId="3597DA1F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116D7F80" w14:textId="7E480E4C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B18C4" w14:paraId="187F6E56" w14:textId="77777777" w:rsidTr="005B0BDA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78F6F055" w14:textId="35859DF1" w:rsidR="006B18C4" w:rsidRPr="005B0BDA" w:rsidRDefault="00A851E1" w:rsidP="006B18C4">
            <w:pPr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6B18C4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46EE8E3" w14:textId="1E8EFBC9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DE9179F" w14:textId="7024B4A5" w:rsidR="006B18C4" w:rsidRDefault="00611208" w:rsidP="006B18C4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10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23BE95C" w14:textId="7F811B21" w:rsidR="006B18C4" w:rsidRDefault="00611208" w:rsidP="006B18C4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11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F74238C" w14:textId="23655856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5848362" w14:textId="2DB9FC80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7B1120F" w14:textId="17C36525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F0E798E" w14:textId="6A5754F9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95A0797" w14:textId="0CF43835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DE1FEE0" w14:textId="0298B57D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1FBBB1C" w14:textId="3D6FDD84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145CBA9" w14:textId="5C67072A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6DA2C57E" w14:textId="2D5973D2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6B18C4" w14:paraId="5F3FD3E7" w14:textId="77777777" w:rsidTr="005B0BDA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6BB8861F" w14:textId="620901E3" w:rsidR="006B18C4" w:rsidRPr="005B0BDA" w:rsidRDefault="00A851E1" w:rsidP="006B18C4">
            <w:pPr>
              <w:spacing w:after="200"/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6B18C4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III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56B27B1D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20FE4BE6" w14:textId="77777777" w:rsidR="006B18C4" w:rsidRPr="005B0BDA" w:rsidRDefault="006B18C4" w:rsidP="006B18C4">
                  <w:pPr>
                    <w:spacing w:after="200"/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5B0BDA" w:rsidRPr="005B0BDA" w14:paraId="1AE0043B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1829E918" w14:textId="77777777" w:rsidR="006B18C4" w:rsidRPr="005B0BDA" w:rsidRDefault="006B18C4" w:rsidP="006B18C4">
                  <w:pPr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1F0EFBFD" w14:textId="77777777" w:rsidR="006B18C4" w:rsidRPr="005B0BDA" w:rsidRDefault="006B18C4" w:rsidP="006B18C4">
            <w:pPr>
              <w:spacing w:after="200"/>
              <w:rPr>
                <w:color w:val="FFFFFF" w:themeColor="background1"/>
              </w:rPr>
            </w:pPr>
            <w:r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R III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CE5E75D" w14:textId="778DCEED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AE99514" w14:textId="035A604B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E09063F" w14:textId="16FAB0A2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B415A88" w14:textId="39443D9A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53ADD5D" w14:textId="53188CC5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E4AF6FA" w14:textId="6C41CD8E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CF1A584" w14:textId="3363C7C6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D67AAD8" w14:textId="101CFD8F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D11FDE7" w14:textId="3777216D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646742A" w14:textId="01EC7650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7E342A8" w14:textId="6D695E00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0480E0E1" w14:textId="5BBCFCA7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6B18C4" w14:paraId="7BA75A8F" w14:textId="77777777" w:rsidTr="005B0BDA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2EB13FA7" w14:textId="0E9A4B6B" w:rsidR="006B18C4" w:rsidRPr="005B0BDA" w:rsidRDefault="00A851E1" w:rsidP="006B18C4">
            <w:pPr>
              <w:spacing w:after="200"/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6B18C4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IV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1A188333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60E3B15F" w14:textId="77777777" w:rsidR="006B18C4" w:rsidRPr="005B0BDA" w:rsidRDefault="006B18C4" w:rsidP="006B18C4">
                  <w:pPr>
                    <w:spacing w:after="200"/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5B0BDA" w:rsidRPr="005B0BDA" w14:paraId="495FCC12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396DEE68" w14:textId="77777777" w:rsidR="006B18C4" w:rsidRPr="005B0BDA" w:rsidRDefault="006B18C4" w:rsidP="006B18C4">
                  <w:pPr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7B24A288" w14:textId="77777777" w:rsidR="006B18C4" w:rsidRPr="005B0BDA" w:rsidRDefault="006B18C4" w:rsidP="006B18C4">
            <w:pPr>
              <w:spacing w:after="200"/>
              <w:rPr>
                <w:color w:val="FFFFFF" w:themeColor="background1"/>
              </w:rPr>
            </w:pPr>
            <w:r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OR IV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77C2CFF" w14:textId="6A631E49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1D71A91" w14:textId="7AA0C2C4" w:rsidR="006B18C4" w:rsidRDefault="00611208" w:rsidP="006B18C4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-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422DDAE" w14:textId="6B25728F" w:rsidR="006B18C4" w:rsidRDefault="00611208" w:rsidP="006B18C4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31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89F2E1C" w14:textId="16A8B7C9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DB8C71B" w14:textId="17C6793A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4BB35F8" w14:textId="342574D2" w:rsidR="006B18C4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D1238CB" w14:textId="42FF255F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F19AB73" w14:textId="51498806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6D31D3D" w14:textId="51F83A1C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C158B6B" w14:textId="67838E9C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192750B" w14:textId="1F251A29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2AA0F36D" w14:textId="7C3589CD" w:rsidR="006B18C4" w:rsidRPr="003E10A1" w:rsidRDefault="00611208" w:rsidP="006B18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5E4A2878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0FE401C8" w14:textId="1E6C73A4" w:rsidR="00B26CA9" w:rsidRDefault="00DA1661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="00130FCE" w:rsidRPr="00536331">
        <w:rPr>
          <w:rFonts w:ascii="Cambria" w:eastAsia="Times New Roman" w:hAnsi="Cambria" w:cs="Cambria"/>
          <w:b/>
          <w:bCs/>
          <w:color w:val="FFC000"/>
          <w:lang w:val="pl-PL" w:eastAsia="pl-PL"/>
        </w:rPr>
        <w:t xml:space="preserve">metali i </w:t>
      </w:r>
      <w:r w:rsidRPr="00536331">
        <w:rPr>
          <w:rFonts w:ascii="Cambria" w:eastAsia="Times New Roman" w:hAnsi="Cambria" w:cs="Cambria"/>
          <w:b/>
          <w:bCs/>
          <w:color w:val="FFC000"/>
          <w:lang w:val="pl-PL" w:eastAsia="pl-PL"/>
        </w:rPr>
        <w:t xml:space="preserve">tworzyw sztucznych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39251B6A" w14:textId="77777777" w:rsidR="00B26CA9" w:rsidRDefault="00B26CA9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tbl>
      <w:tblPr>
        <w:tblW w:w="0" w:type="auto"/>
        <w:tblInd w:w="80" w:type="dxa"/>
        <w:tblLayout w:type="fixed"/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76"/>
        <w:gridCol w:w="1023"/>
        <w:gridCol w:w="1077"/>
        <w:gridCol w:w="1295"/>
        <w:gridCol w:w="1200"/>
        <w:gridCol w:w="1185"/>
        <w:gridCol w:w="1255"/>
        <w:gridCol w:w="1131"/>
        <w:gridCol w:w="1131"/>
        <w:gridCol w:w="955"/>
        <w:gridCol w:w="1200"/>
        <w:gridCol w:w="1023"/>
        <w:gridCol w:w="957"/>
      </w:tblGrid>
      <w:tr w:rsidR="00B26CA9" w14:paraId="137A163A" w14:textId="77777777" w:rsidTr="005B0BDA">
        <w:trPr>
          <w:trHeight w:hRule="exact" w:val="35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5F998F77" w14:textId="77777777" w:rsidR="00B26CA9" w:rsidRPr="005B0BDA" w:rsidRDefault="00B26CA9">
            <w:pPr>
              <w:pStyle w:val="Zawartotabeli"/>
              <w:jc w:val="center"/>
              <w:rPr>
                <w:rFonts w:ascii="Cambria" w:eastAsia="Times New Roman" w:hAnsi="Cambria" w:cs="Cambri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2121BFE5" w14:textId="484FE7DB" w:rsidR="00B26CA9" w:rsidRPr="005B0BDA" w:rsidRDefault="00DA1661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26CB6ABE" w14:textId="61620172" w:rsidR="00B26CA9" w:rsidRPr="005B0BDA" w:rsidRDefault="00DA1661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II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64CAB77D" w14:textId="79E04016" w:rsidR="00B26CA9" w:rsidRPr="005B0BDA" w:rsidRDefault="00DA1661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III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4FEE26A7" w14:textId="5C3B24AB" w:rsidR="00B26CA9" w:rsidRPr="005B0BDA" w:rsidRDefault="00DA1661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IV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7E4DB240" w14:textId="1F07FDD3" w:rsidR="00B26CA9" w:rsidRPr="005B0BDA" w:rsidRDefault="00DA1661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V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05BC3C70" w14:textId="1748F16D" w:rsidR="00B26CA9" w:rsidRPr="005B0BDA" w:rsidRDefault="00DA1661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VI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2167397B" w14:textId="3754AF5B" w:rsidR="00B26CA9" w:rsidRPr="005B0BDA" w:rsidRDefault="00DA1661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VII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1014DE48" w14:textId="6A231982" w:rsidR="00B26CA9" w:rsidRPr="005B0BDA" w:rsidRDefault="00DA1661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VIII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0BA02549" w14:textId="2CA5CF5A" w:rsidR="00B26CA9" w:rsidRPr="005B0BDA" w:rsidRDefault="00DA1661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IX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19C30CAE" w14:textId="43C711F8" w:rsidR="00B26CA9" w:rsidRPr="005B0BDA" w:rsidRDefault="00DA1661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X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6ACA3AA9" w14:textId="47DD8487" w:rsidR="00B26CA9" w:rsidRPr="005B0BDA" w:rsidRDefault="00DA1661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XI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2E74B5"/>
            <w:vAlign w:val="center"/>
          </w:tcPr>
          <w:p w14:paraId="6B396239" w14:textId="54C4BE2A" w:rsidR="00B26CA9" w:rsidRPr="005B0BDA" w:rsidRDefault="00DA1661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XII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</w:tr>
      <w:tr w:rsidR="00B26CA9" w14:paraId="5DF46DA6" w14:textId="77777777" w:rsidTr="005B0BDA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4DB369BD" w14:textId="504BF534" w:rsidR="00B26CA9" w:rsidRPr="005B0BDA" w:rsidRDefault="00A851E1">
            <w:pPr>
              <w:spacing w:after="200"/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DA1661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SEKTOR I 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6449FE4C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76EC5A1D" w14:textId="77777777" w:rsidR="00B26CA9" w:rsidRPr="005B0BDA" w:rsidRDefault="00DA1661">
                  <w:pPr>
                    <w:spacing w:after="200"/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5B0BDA" w:rsidRPr="005B0BDA" w14:paraId="7041BA49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05AD9BE1" w14:textId="77777777" w:rsidR="00B26CA9" w:rsidRPr="005B0BDA" w:rsidRDefault="00DA1661">
                  <w:pPr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24948186" w14:textId="77777777" w:rsidR="00B26CA9" w:rsidRPr="005B0BDA" w:rsidRDefault="00B26CA9">
            <w:pPr>
              <w:rPr>
                <w:color w:val="FFFFFF" w:themeColor="background1"/>
              </w:rPr>
            </w:pP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039C705" w14:textId="7AABB123" w:rsidR="00B26CA9" w:rsidRDefault="00084B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39506BF" w14:textId="27B7900A" w:rsidR="00B26CA9" w:rsidRDefault="00084B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730B803" w14:textId="481DA114" w:rsidR="00B26CA9" w:rsidRDefault="00084B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31010D9" w14:textId="675CF1FB" w:rsidR="00B26CA9" w:rsidRDefault="00215B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A6332CA" w14:textId="547FFC41" w:rsidR="00B26CA9" w:rsidRDefault="00084B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AA0670B" w14:textId="4CFD2028" w:rsidR="00B26CA9" w:rsidRDefault="00084B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69DEDFC" w14:textId="25C77081" w:rsidR="00B26CA9" w:rsidRPr="003E10A1" w:rsidRDefault="00084B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3BF9FFB" w14:textId="6F33D3C3" w:rsidR="00B26CA9" w:rsidRPr="003E10A1" w:rsidRDefault="00084B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9694C4F" w14:textId="324FC3F2" w:rsidR="00B26CA9" w:rsidRPr="003E10A1" w:rsidRDefault="00084B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7A12A5E" w14:textId="25037784" w:rsidR="00B26CA9" w:rsidRPr="003E10A1" w:rsidRDefault="00084B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CE356C6" w14:textId="2FF3294E" w:rsidR="00B26CA9" w:rsidRPr="003E10A1" w:rsidRDefault="00084B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3884E93C" w14:textId="1E847146" w:rsidR="00B26CA9" w:rsidRPr="003E10A1" w:rsidRDefault="00084B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B26CA9" w14:paraId="099CF701" w14:textId="77777777" w:rsidTr="005B0BDA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051F64C1" w14:textId="0D0AA19D" w:rsidR="00B26CA9" w:rsidRPr="005B0BDA" w:rsidRDefault="00A851E1">
            <w:pPr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DA1661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06905B9" w14:textId="4B3B3E33" w:rsidR="00B26CA9" w:rsidRDefault="00215B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13, 27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80D5A3A" w14:textId="425F2FD1" w:rsidR="00B26CA9" w:rsidRDefault="00215B28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3, 17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34B62F9" w14:textId="33E505E8" w:rsidR="00B26CA9" w:rsidRDefault="00215B28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3, 17, 31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E20C6B1" w14:textId="032F5698" w:rsidR="00B26CA9" w:rsidRDefault="00215B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7, 23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A736524" w14:textId="005AA100" w:rsidR="00B26CA9" w:rsidRDefault="00215B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12, 26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7FC0533" w14:textId="7B5B7343" w:rsidR="00B26CA9" w:rsidRDefault="00215B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9, 23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A603763" w14:textId="38956DBA" w:rsidR="00B26CA9" w:rsidRPr="003E10A1" w:rsidRDefault="00215B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7, 21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839C435" w14:textId="3B616F79" w:rsidR="00B26CA9" w:rsidRPr="003E10A1" w:rsidRDefault="00215B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4, 19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B28E6AB" w14:textId="4E2EAF43" w:rsidR="00B26CA9" w:rsidRPr="003E10A1" w:rsidRDefault="00215B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1, 15, 29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B25F78E" w14:textId="7C79C6AC" w:rsidR="00B26CA9" w:rsidRPr="003E10A1" w:rsidRDefault="00215B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14, 28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A96B65C" w14:textId="702D79DE" w:rsidR="00B26CA9" w:rsidRPr="003E10A1" w:rsidRDefault="00215B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12, 24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12DED4F8" w14:textId="160249D8" w:rsidR="00B26CA9" w:rsidRPr="003E10A1" w:rsidRDefault="00215B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9, 23</w:t>
            </w:r>
          </w:p>
        </w:tc>
      </w:tr>
      <w:tr w:rsidR="00B26CA9" w14:paraId="65E7DB1E" w14:textId="77777777" w:rsidTr="005B0BDA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65BC8AB9" w14:textId="6BE6AFB7" w:rsidR="00B26CA9" w:rsidRPr="005B0BDA" w:rsidRDefault="00A851E1">
            <w:pPr>
              <w:spacing w:after="200"/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DA1661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III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090F4D72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0D22BF3D" w14:textId="77777777" w:rsidR="00B26CA9" w:rsidRPr="005B0BDA" w:rsidRDefault="00DA1661">
                  <w:pPr>
                    <w:spacing w:after="200"/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5B0BDA" w:rsidRPr="005B0BDA" w14:paraId="3EBAC069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2B1AD06D" w14:textId="77777777" w:rsidR="00B26CA9" w:rsidRPr="005B0BDA" w:rsidRDefault="00DA1661">
                  <w:pPr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1D745BAE" w14:textId="77777777" w:rsidR="00B26CA9" w:rsidRPr="005B0BDA" w:rsidRDefault="00DA1661">
            <w:pPr>
              <w:spacing w:after="200"/>
              <w:rPr>
                <w:color w:val="FFFFFF" w:themeColor="background1"/>
              </w:rPr>
            </w:pPr>
            <w:r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R III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3EDEC65" w14:textId="0E5F9C8F" w:rsidR="00B26CA9" w:rsidRDefault="001A1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9928B6D" w14:textId="4E1358D3" w:rsidR="00B26CA9" w:rsidRDefault="001A1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5FB98EE" w14:textId="5289F492" w:rsidR="00B26CA9" w:rsidRDefault="001A1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026D57A" w14:textId="05E80E6C" w:rsidR="00B26CA9" w:rsidRDefault="001A18BC">
            <w:pPr>
              <w:jc w:val="center"/>
              <w:rPr>
                <w:sz w:val="18"/>
                <w:szCs w:val="18"/>
              </w:rPr>
            </w:pPr>
            <w:r w:rsidRPr="001A18BC">
              <w:rPr>
                <w:sz w:val="18"/>
                <w:szCs w:val="18"/>
              </w:rPr>
              <w:t>23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CD87C43" w14:textId="4838D793" w:rsidR="00B26CA9" w:rsidRDefault="001A1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8241978" w14:textId="3D224BE9" w:rsidR="00B26CA9" w:rsidRDefault="001A1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BF1BF46" w14:textId="237E310E" w:rsidR="00B26CA9" w:rsidRPr="003E10A1" w:rsidRDefault="001A1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443C07D" w14:textId="39443F88" w:rsidR="00B26CA9" w:rsidRPr="003E10A1" w:rsidRDefault="001A1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63C5000" w14:textId="156A8145" w:rsidR="00B26CA9" w:rsidRPr="003E10A1" w:rsidRDefault="001A1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2D612FB" w14:textId="3DCF9666" w:rsidR="00B26CA9" w:rsidRPr="003E10A1" w:rsidRDefault="001A1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9A2C7C6" w14:textId="52348522" w:rsidR="00B26CA9" w:rsidRPr="003E10A1" w:rsidRDefault="001A1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24D6F7A9" w14:textId="29904257" w:rsidR="00B26CA9" w:rsidRPr="003E10A1" w:rsidRDefault="001A18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  <w:tr w:rsidR="00B26CA9" w14:paraId="4C45199F" w14:textId="77777777" w:rsidTr="005B0BDA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0ACE0E1B" w14:textId="0BEFFBB7" w:rsidR="00B26CA9" w:rsidRPr="005B0BDA" w:rsidRDefault="00A851E1">
            <w:pPr>
              <w:spacing w:after="200"/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DA1661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IV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796CD149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1DFFCD1F" w14:textId="77777777" w:rsidR="00B26CA9" w:rsidRPr="005B0BDA" w:rsidRDefault="00DA1661">
                  <w:pPr>
                    <w:spacing w:after="200"/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5B0BDA" w:rsidRPr="005B0BDA" w14:paraId="1A7A47ED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5EA5D21B" w14:textId="77777777" w:rsidR="00B26CA9" w:rsidRPr="005B0BDA" w:rsidRDefault="00DA1661">
                  <w:pPr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60261B13" w14:textId="77777777" w:rsidR="00B26CA9" w:rsidRPr="005B0BDA" w:rsidRDefault="00DA1661">
            <w:pPr>
              <w:spacing w:after="200"/>
              <w:rPr>
                <w:color w:val="FFFFFF" w:themeColor="background1"/>
              </w:rPr>
            </w:pPr>
            <w:r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OR IV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0E988C9" w14:textId="7CC07575" w:rsidR="00B26CA9" w:rsidRDefault="00520E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A315B8B" w14:textId="522E539A" w:rsidR="00B26CA9" w:rsidRDefault="00520E5F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17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29192C7" w14:textId="725FBC73" w:rsidR="00B26CA9" w:rsidRDefault="00520E5F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17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5B8A75F" w14:textId="2DA4DF70" w:rsidR="00B26CA9" w:rsidRDefault="00520E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7F9C180" w14:textId="47218A97" w:rsidR="00B26CA9" w:rsidRDefault="00520E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3812B1C" w14:textId="4EE238E0" w:rsidR="00B26CA9" w:rsidRDefault="00520E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D5FA252" w14:textId="1C988653" w:rsidR="00B26CA9" w:rsidRPr="003E10A1" w:rsidRDefault="00520E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8E2F2C3" w14:textId="37EB565E" w:rsidR="00B26CA9" w:rsidRPr="003E10A1" w:rsidRDefault="00520E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5880DEA" w14:textId="41E86988" w:rsidR="00B26CA9" w:rsidRPr="003E10A1" w:rsidRDefault="00520E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F8A9324" w14:textId="132908B2" w:rsidR="00B26CA9" w:rsidRPr="003E10A1" w:rsidRDefault="00520E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23B8A58" w14:textId="21A4FD63" w:rsidR="00B26CA9" w:rsidRPr="003E10A1" w:rsidRDefault="00520E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513729A2" w14:textId="085A989F" w:rsidR="00B26CA9" w:rsidRPr="003E10A1" w:rsidRDefault="00520E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</w:tr>
    </w:tbl>
    <w:p w14:paraId="11F4C693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3537CE5C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1205BD3F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1FF5CC91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2C314775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7672B8C3" w14:textId="44AC18AB" w:rsidR="00B26CA9" w:rsidRDefault="00DA1661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A851E1">
        <w:rPr>
          <w:rFonts w:ascii="Cambria" w:eastAsia="Times New Roman" w:hAnsi="Cambria" w:cs="Cambria"/>
          <w:b/>
          <w:bCs/>
          <w:color w:val="808080" w:themeColor="background1" w:themeShade="80"/>
          <w:lang w:val="pl-PL" w:eastAsia="pl-PL"/>
        </w:rPr>
        <w:t>popiołu</w:t>
      </w:r>
      <w:r w:rsidRPr="00536331">
        <w:rPr>
          <w:rFonts w:ascii="Cambria" w:eastAsia="Times New Roman" w:hAnsi="Cambria" w:cs="Cambria"/>
          <w:b/>
          <w:bCs/>
          <w:color w:val="auto"/>
          <w:lang w:val="pl-PL" w:eastAsia="pl-PL"/>
        </w:rPr>
        <w:t xml:space="preserve"> </w:t>
      </w:r>
      <w:r w:rsidR="00415BE8" w:rsidRPr="00A851E1">
        <w:rPr>
          <w:rFonts w:ascii="Cambria" w:eastAsia="Times New Roman" w:hAnsi="Cambria" w:cs="Cambria"/>
          <w:b/>
          <w:bCs/>
          <w:color w:val="auto"/>
          <w:sz w:val="28"/>
          <w:szCs w:val="28"/>
          <w:lang w:val="pl-PL" w:eastAsia="pl-PL"/>
        </w:rPr>
        <w:t xml:space="preserve">, </w:t>
      </w:r>
      <w:r w:rsidR="00415BE8" w:rsidRPr="00A851E1">
        <w:rPr>
          <w:rFonts w:ascii="Cambria" w:eastAsia="Times New Roman" w:hAnsi="Cambria" w:cs="Cambria"/>
          <w:b/>
          <w:bCs/>
          <w:color w:val="0070C0"/>
          <w:lang w:val="pl-PL" w:eastAsia="pl-PL"/>
        </w:rPr>
        <w:t>elektroniki i odpadów wielkogabarytowych</w:t>
      </w:r>
      <w:r w:rsidRPr="00A851E1">
        <w:rPr>
          <w:rFonts w:ascii="Cambria" w:eastAsia="Times New Roman" w:hAnsi="Cambria" w:cs="Cambria"/>
          <w:b/>
          <w:color w:val="0070C0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2A26F5FF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tbl>
      <w:tblPr>
        <w:tblW w:w="11399" w:type="dxa"/>
        <w:tblInd w:w="1306" w:type="dxa"/>
        <w:tblLayout w:type="fixed"/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77"/>
        <w:gridCol w:w="1842"/>
        <w:gridCol w:w="1560"/>
        <w:gridCol w:w="1701"/>
        <w:gridCol w:w="1609"/>
        <w:gridCol w:w="1651"/>
        <w:gridCol w:w="1559"/>
      </w:tblGrid>
      <w:tr w:rsidR="00BE3F1F" w14:paraId="21FD951B" w14:textId="6BDC9F98" w:rsidTr="00A851E1">
        <w:trPr>
          <w:trHeight w:hRule="exact" w:val="354"/>
        </w:trPr>
        <w:tc>
          <w:tcPr>
            <w:tcW w:w="1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33B7F381" w14:textId="01725930" w:rsidR="00BE3F1F" w:rsidRPr="005B0BDA" w:rsidRDefault="00BE3F1F">
            <w:pPr>
              <w:pStyle w:val="Zawartotabeli"/>
              <w:jc w:val="center"/>
              <w:rPr>
                <w:rFonts w:ascii="Cambria" w:eastAsia="Times New Roman" w:hAnsi="Cambria" w:cs="Cambria"/>
                <w:b/>
                <w:bCs/>
                <w:color w:val="FFFFFF" w:themeColor="background1"/>
                <w:sz w:val="26"/>
                <w:szCs w:val="26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26"/>
                <w:szCs w:val="26"/>
              </w:rPr>
              <w:t>Popiół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1EBD91E1" w14:textId="18F1825D" w:rsidR="00BE3F1F" w:rsidRPr="005B0BDA" w:rsidRDefault="00BE3F1F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III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26BD3060" w14:textId="694ED609" w:rsidR="00BE3F1F" w:rsidRPr="005B0BDA" w:rsidRDefault="00BE3F1F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VI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2E74B5"/>
            <w:vAlign w:val="center"/>
          </w:tcPr>
          <w:p w14:paraId="4CCAFA9F" w14:textId="2D3CEAB2" w:rsidR="00BE3F1F" w:rsidRPr="005B0BDA" w:rsidRDefault="00BE3F1F">
            <w:pPr>
              <w:jc w:val="center"/>
              <w:rPr>
                <w:color w:val="FFFFFF" w:themeColor="background1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XII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16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2E74B5"/>
          </w:tcPr>
          <w:p w14:paraId="0637BFC9" w14:textId="1171E8E9" w:rsidR="00BE3F1F" w:rsidRPr="005B0BDA" w:rsidRDefault="00BE3F1F">
            <w:pPr>
              <w:jc w:val="center"/>
              <w:rPr>
                <w:rFonts w:ascii="Cambria" w:eastAsia="Times New Roman" w:hAnsi="Cambria" w:cs="Cambria"/>
                <w:b/>
                <w:bCs/>
                <w:color w:val="FFFFFF" w:themeColor="background1"/>
                <w:sz w:val="26"/>
                <w:szCs w:val="26"/>
                <w:lang w:val="pl-PL" w:eastAsia="pl-PL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26"/>
                <w:szCs w:val="26"/>
                <w:lang w:val="pl-PL" w:eastAsia="pl-PL"/>
              </w:rPr>
              <w:t>Gabaryty</w:t>
            </w:r>
          </w:p>
        </w:tc>
        <w:tc>
          <w:tcPr>
            <w:tcW w:w="16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2E74B5"/>
          </w:tcPr>
          <w:p w14:paraId="0B859D4F" w14:textId="1D905816" w:rsidR="00BE3F1F" w:rsidRPr="005B0BDA" w:rsidRDefault="00FF64F6">
            <w:pPr>
              <w:jc w:val="center"/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I</w:t>
            </w:r>
            <w:bookmarkStart w:id="0" w:name="_GoBack"/>
            <w:bookmarkEnd w:id="0"/>
            <w:r w:rsidR="00BE3F1F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V</w:t>
            </w:r>
            <w:r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BE3F1F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2E74B5"/>
          </w:tcPr>
          <w:p w14:paraId="09E38D0C" w14:textId="340D6DF2" w:rsidR="00BE3F1F" w:rsidRPr="005B0BDA" w:rsidRDefault="00BE3F1F">
            <w:pPr>
              <w:jc w:val="center"/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XI 202</w:t>
            </w:r>
            <w:r w:rsidR="00536331"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2</w:t>
            </w:r>
          </w:p>
        </w:tc>
      </w:tr>
      <w:tr w:rsidR="00BE3F1F" w14:paraId="4C02DD19" w14:textId="79A6BE87" w:rsidTr="00A851E1">
        <w:trPr>
          <w:trHeight w:hRule="exact" w:val="284"/>
        </w:trPr>
        <w:tc>
          <w:tcPr>
            <w:tcW w:w="1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2D86EC82" w14:textId="10985541" w:rsidR="00BE3F1F" w:rsidRPr="005B0BDA" w:rsidRDefault="00A851E1" w:rsidP="004B3084">
            <w:pPr>
              <w:spacing w:after="200"/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BE3F1F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SEKTOR I 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2FB4A093" w14:textId="77777777" w:rsidTr="00A9315E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2C2C047B" w14:textId="77777777" w:rsidR="00BE3F1F" w:rsidRPr="005B0BDA" w:rsidRDefault="00BE3F1F" w:rsidP="004B3084">
                  <w:pPr>
                    <w:spacing w:after="200"/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5B0BDA" w:rsidRPr="005B0BDA" w14:paraId="534D36DE" w14:textId="77777777" w:rsidTr="00A9315E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3F810297" w14:textId="77777777" w:rsidR="00BE3F1F" w:rsidRPr="005B0BDA" w:rsidRDefault="00BE3F1F" w:rsidP="004B3084">
                  <w:pPr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74870AB0" w14:textId="77777777" w:rsidR="00BE3F1F" w:rsidRPr="005B0BDA" w:rsidRDefault="00BE3F1F" w:rsidP="004B3084">
            <w:pPr>
              <w:rPr>
                <w:color w:val="FFFFFF" w:themeColor="background1"/>
              </w:rPr>
            </w:pP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8C6E95A" w14:textId="44EB1055" w:rsidR="00BE3F1F" w:rsidRDefault="00507C8C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3B3B0E7" w14:textId="140971F7" w:rsidR="00BE3F1F" w:rsidRDefault="00507C8C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37C2ECCA" w14:textId="313CE2BF" w:rsidR="00BE3F1F" w:rsidRPr="00DA1661" w:rsidRDefault="00507C8C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6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2E74B5"/>
            <w:vAlign w:val="center"/>
          </w:tcPr>
          <w:p w14:paraId="73FB6502" w14:textId="4BBCCA5A" w:rsidR="00BE3F1F" w:rsidRPr="005B0BDA" w:rsidRDefault="00A851E1" w:rsidP="00A851E1">
            <w:pPr>
              <w:spacing w:after="200"/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BE3F1F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6DA7E08D" w14:textId="77777777" w:rsidTr="00A9315E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0E5F00A1" w14:textId="0F76BFCA" w:rsidR="00BE3F1F" w:rsidRPr="005B0BDA" w:rsidRDefault="00BE3F1F" w:rsidP="00A851E1">
                  <w:pPr>
                    <w:spacing w:after="200"/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</w:t>
                  </w:r>
                </w:p>
              </w:tc>
            </w:tr>
            <w:tr w:rsidR="005B0BDA" w:rsidRPr="005B0BDA" w14:paraId="2C95D297" w14:textId="77777777" w:rsidTr="00A9315E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5C5E66AD" w14:textId="77777777" w:rsidR="00BE3F1F" w:rsidRPr="005B0BDA" w:rsidRDefault="00BE3F1F" w:rsidP="00A851E1">
                  <w:pPr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616E061D" w14:textId="77777777" w:rsidR="00BE3F1F" w:rsidRPr="005B0BDA" w:rsidRDefault="00BE3F1F" w:rsidP="00A851E1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6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CCC25B0" w14:textId="7BFCF6D0" w:rsidR="00BE3F1F" w:rsidRDefault="002C0B34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CE83197" w14:textId="37E60DCF" w:rsidR="00BE3F1F" w:rsidRDefault="002C0B34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BE3F1F" w14:paraId="63B4F8E3" w14:textId="42C31ABD" w:rsidTr="00A851E1">
        <w:trPr>
          <w:trHeight w:hRule="exact" w:val="284"/>
        </w:trPr>
        <w:tc>
          <w:tcPr>
            <w:tcW w:w="1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24E8D39D" w14:textId="3F0B53D0" w:rsidR="00BE3F1F" w:rsidRPr="005B0BDA" w:rsidRDefault="00A851E1" w:rsidP="004B3084">
            <w:pPr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BE3F1F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ECE2E7B" w14:textId="19B773BB" w:rsidR="00BE3F1F" w:rsidRDefault="00507C8C" w:rsidP="004B3084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24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4FA815D" w14:textId="791CD191" w:rsidR="00BE3F1F" w:rsidRDefault="00507C8C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4AF63DFD" w14:textId="1F08B967" w:rsidR="00BE3F1F" w:rsidRPr="00DA1661" w:rsidRDefault="00507C8C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6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2E74B5"/>
            <w:vAlign w:val="center"/>
          </w:tcPr>
          <w:p w14:paraId="36319F86" w14:textId="24ABCABE" w:rsidR="00BE3F1F" w:rsidRPr="005B0BDA" w:rsidRDefault="00A851E1" w:rsidP="00A851E1">
            <w:pPr>
              <w:rPr>
                <w:color w:val="FFFFFF" w:themeColor="background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BE3F1F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</w:t>
            </w:r>
          </w:p>
        </w:tc>
        <w:tc>
          <w:tcPr>
            <w:tcW w:w="16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CE43EBA" w14:textId="01EFDB00" w:rsidR="00BE3F1F" w:rsidRDefault="002C0B34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1E596EE" w14:textId="0FACA215" w:rsidR="00BE3F1F" w:rsidRDefault="002C0B34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BE3F1F" w14:paraId="4C6AD728" w14:textId="6FDC133B" w:rsidTr="00A851E1">
        <w:trPr>
          <w:trHeight w:hRule="exact" w:val="284"/>
        </w:trPr>
        <w:tc>
          <w:tcPr>
            <w:tcW w:w="1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120857B9" w14:textId="309B2B0E" w:rsidR="00BE3F1F" w:rsidRPr="005B0BDA" w:rsidRDefault="00A851E1" w:rsidP="004B3084">
            <w:pPr>
              <w:spacing w:after="200"/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BE3F1F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III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3301921C" w14:textId="77777777" w:rsidTr="00A9315E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651A0A14" w14:textId="77777777" w:rsidR="00BE3F1F" w:rsidRPr="005B0BDA" w:rsidRDefault="00BE3F1F" w:rsidP="004B3084">
                  <w:pPr>
                    <w:spacing w:after="200"/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5B0BDA" w:rsidRPr="005B0BDA" w14:paraId="18772082" w14:textId="77777777" w:rsidTr="00A9315E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5E4F04C7" w14:textId="77777777" w:rsidR="00BE3F1F" w:rsidRPr="005B0BDA" w:rsidRDefault="00BE3F1F" w:rsidP="004B3084">
                  <w:pPr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4BBBC004" w14:textId="2D26E961" w:rsidR="00BE3F1F" w:rsidRPr="005B0BDA" w:rsidRDefault="00BE3F1F" w:rsidP="004B3084">
            <w:pPr>
              <w:spacing w:after="200"/>
              <w:rPr>
                <w:color w:val="FFFFFF" w:themeColor="background1"/>
              </w:rPr>
            </w:pPr>
            <w:r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R III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75F5384" w14:textId="2C27AF68" w:rsidR="00BE3F1F" w:rsidRDefault="00507C8C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763AA63" w14:textId="4965CC60" w:rsidR="00BE3F1F" w:rsidRDefault="00507C8C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7251EFD6" w14:textId="07D37C27" w:rsidR="00BE3F1F" w:rsidRPr="00DA1661" w:rsidRDefault="00507C8C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6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2E74B5"/>
            <w:vAlign w:val="center"/>
          </w:tcPr>
          <w:p w14:paraId="051AE620" w14:textId="6D8DB203" w:rsidR="00BE3F1F" w:rsidRPr="005B0BDA" w:rsidRDefault="00A851E1" w:rsidP="00A851E1">
            <w:pPr>
              <w:spacing w:after="200"/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BE3F1F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III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03A2340F" w14:textId="77777777" w:rsidTr="00A9315E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73FB1D5B" w14:textId="59A85F4E" w:rsidR="00BE3F1F" w:rsidRPr="005B0BDA" w:rsidRDefault="00BE3F1F" w:rsidP="00A851E1">
                  <w:pPr>
                    <w:spacing w:after="200"/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</w:t>
                  </w:r>
                </w:p>
              </w:tc>
            </w:tr>
            <w:tr w:rsidR="005B0BDA" w:rsidRPr="005B0BDA" w14:paraId="0C71A8FB" w14:textId="77777777" w:rsidTr="00A9315E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00B3CAA4" w14:textId="77777777" w:rsidR="00BE3F1F" w:rsidRPr="005B0BDA" w:rsidRDefault="00BE3F1F" w:rsidP="00A851E1">
                  <w:pPr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2973909C" w14:textId="7F6C6FE2" w:rsidR="00BE3F1F" w:rsidRPr="005B0BDA" w:rsidRDefault="00BE3F1F" w:rsidP="00A851E1">
            <w:pPr>
              <w:rPr>
                <w:color w:val="FFFFFF" w:themeColor="background1"/>
                <w:sz w:val="18"/>
                <w:szCs w:val="18"/>
              </w:rPr>
            </w:pPr>
            <w:r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R III</w:t>
            </w:r>
          </w:p>
        </w:tc>
        <w:tc>
          <w:tcPr>
            <w:tcW w:w="16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48F90E3" w14:textId="70599640" w:rsidR="00BE3F1F" w:rsidRDefault="002C0B34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8DAB86A" w14:textId="6AE8BC12" w:rsidR="00BE3F1F" w:rsidRDefault="002C0B34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BE3F1F" w14:paraId="4D9AEC81" w14:textId="29E1AF9F" w:rsidTr="00A851E1">
        <w:trPr>
          <w:trHeight w:hRule="exact" w:val="284"/>
        </w:trPr>
        <w:tc>
          <w:tcPr>
            <w:tcW w:w="1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2E74B5"/>
            <w:vAlign w:val="center"/>
          </w:tcPr>
          <w:p w14:paraId="061EFD48" w14:textId="4BCF7F6B" w:rsidR="00BE3F1F" w:rsidRPr="005B0BDA" w:rsidRDefault="00A851E1" w:rsidP="004B3084">
            <w:pPr>
              <w:spacing w:after="200"/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BE3F1F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IV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6258FB03" w14:textId="77777777" w:rsidTr="00A9315E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6DE76D4C" w14:textId="77777777" w:rsidR="00BE3F1F" w:rsidRPr="005B0BDA" w:rsidRDefault="00BE3F1F" w:rsidP="004B3084">
                  <w:pPr>
                    <w:spacing w:after="200"/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5B0BDA" w:rsidRPr="005B0BDA" w14:paraId="18F18EAF" w14:textId="77777777" w:rsidTr="00A9315E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0AA28C6B" w14:textId="77777777" w:rsidR="00BE3F1F" w:rsidRPr="005B0BDA" w:rsidRDefault="00BE3F1F" w:rsidP="004B3084">
                  <w:pPr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177E2A5E" w14:textId="05FB90B1" w:rsidR="00BE3F1F" w:rsidRPr="005B0BDA" w:rsidRDefault="00BE3F1F" w:rsidP="004B3084">
            <w:pPr>
              <w:spacing w:after="200"/>
              <w:rPr>
                <w:color w:val="FFFFFF" w:themeColor="background1"/>
              </w:rPr>
            </w:pPr>
            <w:r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OR IV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687BD2A" w14:textId="73E93A71" w:rsidR="00BE3F1F" w:rsidRDefault="00507C8C" w:rsidP="004B3084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24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FD3A6F5" w14:textId="69F68443" w:rsidR="00BE3F1F" w:rsidRDefault="00507C8C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6E36F67C" w14:textId="77465955" w:rsidR="00BE3F1F" w:rsidRPr="00DA1661" w:rsidRDefault="00507C8C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6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2E74B5"/>
            <w:vAlign w:val="center"/>
          </w:tcPr>
          <w:p w14:paraId="7E0D4079" w14:textId="6FF318DE" w:rsidR="00BE3F1F" w:rsidRPr="005B0BDA" w:rsidRDefault="00A851E1" w:rsidP="00A851E1">
            <w:pPr>
              <w:spacing w:after="200"/>
              <w:rPr>
                <w:color w:val="FFFFFF" w:themeColor="background1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 xml:space="preserve"> </w:t>
            </w:r>
            <w:r w:rsidR="00BE3F1F"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IV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5B0BDA" w:rsidRPr="005B0BDA" w14:paraId="157D0BFD" w14:textId="77777777" w:rsidTr="00A9315E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5D6F64DB" w14:textId="2B5D12A5" w:rsidR="00BE3F1F" w:rsidRPr="005B0BDA" w:rsidRDefault="00BE3F1F" w:rsidP="00A851E1">
                  <w:pPr>
                    <w:spacing w:after="200"/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</w:t>
                  </w:r>
                </w:p>
              </w:tc>
            </w:tr>
            <w:tr w:rsidR="005B0BDA" w:rsidRPr="005B0BDA" w14:paraId="66D6DF97" w14:textId="77777777" w:rsidTr="00A9315E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7941A7FF" w14:textId="77777777" w:rsidR="00BE3F1F" w:rsidRPr="005B0BDA" w:rsidRDefault="00BE3F1F" w:rsidP="00A851E1">
                  <w:pPr>
                    <w:rPr>
                      <w:color w:val="FFFFFF" w:themeColor="background1"/>
                    </w:rPr>
                  </w:pPr>
                  <w:r w:rsidRPr="005B0BDA">
                    <w:rPr>
                      <w:rFonts w:ascii="Cambria" w:hAnsi="Cambria"/>
                      <w:b/>
                      <w:bCs/>
                      <w:color w:val="FFFFFF" w:themeColor="background1"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24EBD586" w14:textId="5C4C8ABB" w:rsidR="00BE3F1F" w:rsidRPr="005B0BDA" w:rsidRDefault="00BE3F1F" w:rsidP="00A851E1">
            <w:pPr>
              <w:rPr>
                <w:color w:val="FFFFFF" w:themeColor="background1"/>
                <w:sz w:val="18"/>
                <w:szCs w:val="18"/>
              </w:rPr>
            </w:pPr>
            <w:r w:rsidRPr="005B0BDA"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OR IV</w:t>
            </w:r>
          </w:p>
        </w:tc>
        <w:tc>
          <w:tcPr>
            <w:tcW w:w="16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5B8CE5D" w14:textId="69B135BC" w:rsidR="00BE3F1F" w:rsidRDefault="002C0B34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21B3CEE" w14:textId="4BDC1041" w:rsidR="00BE3F1F" w:rsidRDefault="002C0B34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</w:tbl>
    <w:p w14:paraId="4B6FFBA3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tbl>
      <w:tblPr>
        <w:tblW w:w="15168" w:type="dxa"/>
        <w:tblInd w:w="-289" w:type="dxa"/>
        <w:tblLayout w:type="fixed"/>
        <w:tblCellMar>
          <w:left w:w="0" w:type="dxa"/>
          <w:right w:w="65" w:type="dxa"/>
        </w:tblCellMar>
        <w:tblLook w:val="0000" w:firstRow="0" w:lastRow="0" w:firstColumn="0" w:lastColumn="0" w:noHBand="0" w:noVBand="0"/>
      </w:tblPr>
      <w:tblGrid>
        <w:gridCol w:w="1277"/>
        <w:gridCol w:w="13891"/>
      </w:tblGrid>
      <w:tr w:rsidR="00B26CA9" w14:paraId="0A743EF2" w14:textId="77777777" w:rsidTr="005B0BDA">
        <w:trPr>
          <w:trHeight w:val="330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2E74B5"/>
            <w:vAlign w:val="center"/>
          </w:tcPr>
          <w:p w14:paraId="22156FD6" w14:textId="77777777" w:rsidR="00B26CA9" w:rsidRPr="005B0BDA" w:rsidRDefault="00DA1661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E3235F2" w14:textId="118B8988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</w:rPr>
            </w:pP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Kociołki, Pluszkiejmy, Rogajny, Czarne, Marlinowo, Białe Jeziorki, Cisówek, Zawiszyn, Dubeninki, Budwiecie, Boczki, Markowo,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Mieszno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 </w:t>
            </w:r>
          </w:p>
          <w:p w14:paraId="2B70337E" w14:textId="35B653D9" w:rsidR="00B26CA9" w:rsidRPr="00130FCE" w:rsidRDefault="00B26CA9">
            <w:pPr>
              <w:rPr>
                <w:sz w:val="18"/>
                <w:szCs w:val="18"/>
              </w:rPr>
            </w:pPr>
          </w:p>
        </w:tc>
      </w:tr>
      <w:tr w:rsidR="00B26CA9" w14:paraId="0048D6BC" w14:textId="77777777" w:rsidTr="005B0BDA">
        <w:trPr>
          <w:trHeight w:val="231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2E74B5"/>
            <w:vAlign w:val="center"/>
          </w:tcPr>
          <w:p w14:paraId="289F790C" w14:textId="77777777" w:rsidR="00B26CA9" w:rsidRPr="005B0BDA" w:rsidRDefault="00DA1661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BB28FA8" w14:textId="4B40D72C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</w:rPr>
            </w:pP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Zabudowa wielorodzinna zlokalizowana w miejscowościach Rogajny oraz Dubeninki </w:t>
            </w:r>
          </w:p>
          <w:p w14:paraId="08F37E81" w14:textId="2EBB7CE8" w:rsidR="00B26CA9" w:rsidRPr="00F07028" w:rsidRDefault="00B26CA9" w:rsidP="00F07028">
            <w:pPr>
              <w:rPr>
                <w:bCs/>
                <w:sz w:val="18"/>
                <w:szCs w:val="18"/>
              </w:rPr>
            </w:pPr>
          </w:p>
        </w:tc>
      </w:tr>
      <w:tr w:rsidR="00B26CA9" w14:paraId="4FE56061" w14:textId="77777777" w:rsidTr="005B0BDA">
        <w:trPr>
          <w:trHeight w:val="277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2E74B5"/>
            <w:vAlign w:val="center"/>
          </w:tcPr>
          <w:p w14:paraId="0562A2CC" w14:textId="77777777" w:rsidR="00B26CA9" w:rsidRPr="005B0BDA" w:rsidRDefault="00DA1661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III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B64B67F" w14:textId="27CF0007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  <w:kern w:val="0"/>
              </w:rPr>
            </w:pP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Tuniszki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Przerośl Gołdapska, Barcie, Łoje,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Kiepojcie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Linowo, Stańczyki, Maciejowięta, Błąkały, Będziszewo,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Błędziszki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Żabojady, </w:t>
            </w:r>
            <w:r w:rsidR="00766FD7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     </w:t>
            </w: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Bludzie Małe, Bludzie Wielkie, Wysoki Garb</w:t>
            </w:r>
          </w:p>
          <w:p w14:paraId="340C1DF0" w14:textId="69B39849" w:rsidR="00B26CA9" w:rsidRPr="00F07028" w:rsidRDefault="00B26CA9" w:rsidP="00F07028">
            <w:pPr>
              <w:rPr>
                <w:bCs/>
                <w:sz w:val="18"/>
                <w:szCs w:val="18"/>
              </w:rPr>
            </w:pPr>
          </w:p>
        </w:tc>
      </w:tr>
      <w:tr w:rsidR="00B26CA9" w14:paraId="7494F161" w14:textId="77777777" w:rsidTr="005B0BDA">
        <w:trPr>
          <w:trHeight w:val="267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2E74B5"/>
            <w:vAlign w:val="center"/>
          </w:tcPr>
          <w:p w14:paraId="2DAF5B3E" w14:textId="77777777" w:rsidR="00B26CA9" w:rsidRPr="005B0BDA" w:rsidRDefault="00DA1661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IV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45FDE40" w14:textId="3127D204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  <w:kern w:val="0"/>
              </w:rPr>
            </w:pP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Żytkiejmy, Lenkupie, Żerdziny,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Przesławki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Kieskiejmy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Łysogóra,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Skajzgiry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Degucie, Pobłędzie, Rakówek,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Kramnik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Wobały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Redyki, </w:t>
            </w:r>
            <w:r w:rsidR="00A851E1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 </w:t>
            </w:r>
            <w:r w:rsidR="00766FD7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           </w:t>
            </w: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Osada Leśna</w:t>
            </w:r>
          </w:p>
          <w:p w14:paraId="3B4C2E31" w14:textId="29E617B7" w:rsidR="00B26CA9" w:rsidRPr="00F07028" w:rsidRDefault="00B26CA9" w:rsidP="00F07028">
            <w:pPr>
              <w:rPr>
                <w:bCs/>
                <w:sz w:val="18"/>
                <w:szCs w:val="18"/>
              </w:rPr>
            </w:pPr>
          </w:p>
        </w:tc>
      </w:tr>
    </w:tbl>
    <w:p w14:paraId="3AFA9C2A" w14:textId="5C84B519" w:rsidR="00B26CA9" w:rsidRDefault="00B26CA9" w:rsidP="00415BE8">
      <w:pPr>
        <w:tabs>
          <w:tab w:val="left" w:pos="675"/>
        </w:tabs>
      </w:pPr>
    </w:p>
    <w:p w14:paraId="3B45C58F" w14:textId="77777777" w:rsidR="00B26CA9" w:rsidRDefault="00B26CA9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7EB8D1AB" w14:textId="0875DBFB" w:rsidR="00B26CA9" w:rsidRDefault="00DA1661">
      <w:pPr>
        <w:tabs>
          <w:tab w:val="left" w:pos="675"/>
        </w:tabs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ab/>
        <w:t>Uprzejmie prosimy o wystawianie odpadów przeznaczonych do odbioru przed posesją (do głównej drogi jeśli dojazd jest ograniczony) do godziny</w:t>
      </w:r>
      <w:r>
        <w:rPr>
          <w:rFonts w:ascii="Cambria" w:eastAsia="Times New Roman" w:hAnsi="Cambria" w:cs="Cambria"/>
          <w:b/>
          <w:color w:val="800000"/>
          <w:lang w:val="pl-PL" w:eastAsia="pl-PL"/>
        </w:rPr>
        <w:t xml:space="preserve"> </w:t>
      </w:r>
      <w:r w:rsidR="005B0BDA">
        <w:rPr>
          <w:rFonts w:ascii="Cambria" w:eastAsia="Times New Roman" w:hAnsi="Cambria" w:cs="Cambria"/>
          <w:b/>
          <w:color w:val="800000"/>
          <w:lang w:val="pl-PL" w:eastAsia="pl-PL"/>
        </w:rPr>
        <w:t>6</w:t>
      </w:r>
      <w:r>
        <w:rPr>
          <w:rFonts w:ascii="Cambria" w:eastAsia="Times New Roman" w:hAnsi="Cambria" w:cs="Cambria"/>
          <w:b/>
          <w:color w:val="800000"/>
          <w:lang w:val="pl-PL" w:eastAsia="pl-PL"/>
        </w:rPr>
        <w:t>:00 rano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>, zgodnie z powyższym harmonogramem.</w:t>
      </w:r>
    </w:p>
    <w:p w14:paraId="13507B58" w14:textId="77777777" w:rsidR="00B26CA9" w:rsidRDefault="00DA1661">
      <w:pPr>
        <w:tabs>
          <w:tab w:val="left" w:pos="675"/>
        </w:tabs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ab/>
      </w:r>
      <w:r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Bezpośredni kontakt z przedstawicielami firmy odbierającej odpady można uzyskać pod numerem:</w:t>
      </w:r>
    </w:p>
    <w:p w14:paraId="119899F1" w14:textId="77777777" w:rsidR="00B26CA9" w:rsidRDefault="00DA1661">
      <w:pPr>
        <w:tabs>
          <w:tab w:val="left" w:pos="675"/>
          <w:tab w:val="center" w:pos="4536"/>
          <w:tab w:val="right" w:pos="9072"/>
        </w:tabs>
      </w:pPr>
      <w:r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87 300 01 02</w:t>
      </w:r>
    </w:p>
    <w:p w14:paraId="26566428" w14:textId="0C801948" w:rsidR="005E46D7" w:rsidRDefault="00DA1661">
      <w:pPr>
        <w:tabs>
          <w:tab w:val="left" w:pos="675"/>
          <w:tab w:val="center" w:pos="4536"/>
          <w:tab w:val="right" w:pos="9072"/>
        </w:tabs>
      </w:pPr>
      <w:r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ab/>
        <w:t xml:space="preserve">Poza terminami ujętymi w harmonogramie odbioru odpadów (w miarę potrzeb) mieszkańcy mogą przekazywać odpady wielkogabarytowe oraz zużyty sprzęt elektryczny i elektroniczny do Punktu Dobrowolnego Gromadzenia Odpadów (PDGO) funkcjonującego przy stacji przeładunkowej </w:t>
      </w:r>
      <w:r w:rsidR="00162551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w Kośmidrach 50,</w:t>
      </w:r>
      <w:r w:rsidR="008715C3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 xml:space="preserve"> </w:t>
      </w:r>
      <w:r w:rsidR="00162551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19-500 Gołdap</w:t>
      </w:r>
    </w:p>
    <w:sectPr w:rsidR="005E46D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907" w:right="1417" w:bottom="1134" w:left="1417" w:header="0" w:footer="170" w:gutter="0"/>
      <w:cols w:space="708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F4459" w14:textId="77777777" w:rsidR="0090236D" w:rsidRDefault="0090236D">
      <w:r>
        <w:separator/>
      </w:r>
    </w:p>
  </w:endnote>
  <w:endnote w:type="continuationSeparator" w:id="0">
    <w:p w14:paraId="71F870A6" w14:textId="77777777" w:rsidR="0090236D" w:rsidRDefault="00902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589"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EC875" w14:textId="77777777" w:rsidR="00766FD7" w:rsidRDefault="00766F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1233A" w14:textId="50DE9797" w:rsidR="00B26CA9" w:rsidRDefault="00DA1661">
    <w:pPr>
      <w:pStyle w:val="Stopka"/>
    </w:pPr>
    <w:r>
      <w:rPr>
        <w:b/>
        <w:noProof/>
      </w:rPr>
      <w:drawing>
        <wp:anchor distT="0" distB="0" distL="0" distR="0" simplePos="0" relativeHeight="251657216" behindDoc="1" locked="0" layoutInCell="1" allowOverlap="1" wp14:anchorId="68DA7864" wp14:editId="5CCD73C1">
          <wp:simplePos x="0" y="0"/>
          <wp:positionH relativeFrom="column">
            <wp:posOffset>7185025</wp:posOffset>
          </wp:positionH>
          <wp:positionV relativeFrom="margin">
            <wp:posOffset>5550535</wp:posOffset>
          </wp:positionV>
          <wp:extent cx="2305685" cy="10795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685" cy="1079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KOMA Ełk Sp. z o.o. </w:t>
    </w:r>
  </w:p>
  <w:p w14:paraId="45814DF9" w14:textId="29750876" w:rsidR="00B26CA9" w:rsidRDefault="00DA1661">
    <w:pPr>
      <w:pStyle w:val="Stopka"/>
    </w:pPr>
    <w:r>
      <w:rPr>
        <w:sz w:val="18"/>
        <w:szCs w:val="18"/>
      </w:rPr>
      <w:t xml:space="preserve">Tel/fax. 87 300 01 02, 19-300 Ełk, ul. </w:t>
    </w:r>
    <w:r w:rsidR="00507C8C">
      <w:rPr>
        <w:sz w:val="18"/>
        <w:szCs w:val="18"/>
      </w:rPr>
      <w:t>Krzemowa 8</w:t>
    </w:r>
    <w:r w:rsidR="00766FD7">
      <w:rPr>
        <w:sz w:val="18"/>
        <w:szCs w:val="18"/>
      </w:rPr>
      <w:t xml:space="preserve"> B</w:t>
    </w:r>
  </w:p>
  <w:p w14:paraId="0C992480" w14:textId="31C09410" w:rsidR="00B26CA9" w:rsidRDefault="00DA1661">
    <w:pPr>
      <w:pStyle w:val="Stopka"/>
    </w:pPr>
    <w:r>
      <w:rPr>
        <w:sz w:val="18"/>
        <w:szCs w:val="18"/>
        <w:lang w:val="en-US"/>
      </w:rPr>
      <w:t xml:space="preserve">e-mail: </w:t>
    </w:r>
    <w:hyperlink r:id="rId2" w:history="1">
      <w:r w:rsidR="00507C8C" w:rsidRPr="00144C37">
        <w:rPr>
          <w:rStyle w:val="Hipercze"/>
          <w:sz w:val="18"/>
          <w:szCs w:val="18"/>
          <w:lang w:val="en-US"/>
        </w:rPr>
        <w:t>biuro@koma.pl</w:t>
      </w:r>
    </w:hyperlink>
    <w:r>
      <w:rPr>
        <w:sz w:val="18"/>
        <w:szCs w:val="18"/>
        <w:lang w:val="en-US"/>
      </w:rPr>
      <w:t xml:space="preserve">, </w:t>
    </w:r>
    <w:hyperlink r:id="rId3" w:history="1">
      <w:r>
        <w:rPr>
          <w:rStyle w:val="Hipercze"/>
          <w:sz w:val="18"/>
          <w:szCs w:val="18"/>
          <w:lang w:val="en-US"/>
        </w:rPr>
        <w:t>www.koma.net.pl</w:t>
      </w:r>
    </w:hyperlink>
    <w:r>
      <w:rPr>
        <w:sz w:val="18"/>
        <w:szCs w:val="18"/>
        <w:lang w:val="en-US"/>
      </w:rPr>
      <w:t xml:space="preserve"> </w:t>
    </w:r>
  </w:p>
  <w:p w14:paraId="6A19EA36" w14:textId="77777777" w:rsidR="00B26CA9" w:rsidRDefault="00B26CA9">
    <w:pPr>
      <w:pStyle w:val="Stopk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2848D" w14:textId="77777777" w:rsidR="00766FD7" w:rsidRDefault="00766F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01A1F" w14:textId="77777777" w:rsidR="0090236D" w:rsidRDefault="0090236D">
      <w:r>
        <w:separator/>
      </w:r>
    </w:p>
  </w:footnote>
  <w:footnote w:type="continuationSeparator" w:id="0">
    <w:p w14:paraId="1D9A420D" w14:textId="77777777" w:rsidR="0090236D" w:rsidRDefault="00902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70ACD" w14:textId="77777777" w:rsidR="00766FD7" w:rsidRDefault="00766F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3A31B" w14:textId="77777777" w:rsidR="005B0BDA" w:rsidRDefault="005B0BDA">
    <w:pPr>
      <w:pStyle w:val="Nagwek"/>
    </w:pPr>
  </w:p>
  <w:p w14:paraId="3CA8FAD5" w14:textId="77777777" w:rsidR="005B0BDA" w:rsidRDefault="005B0BDA">
    <w:pPr>
      <w:pStyle w:val="Nagwek"/>
    </w:pPr>
  </w:p>
  <w:p w14:paraId="2C44A67D" w14:textId="02D4E6DA" w:rsidR="00B26CA9" w:rsidRDefault="005B0BDA">
    <w:pPr>
      <w:pStyle w:val="Nagwek"/>
    </w:pPr>
    <w:r>
      <w:rPr>
        <w:noProof/>
      </w:rPr>
      <w:drawing>
        <wp:inline distT="0" distB="0" distL="0" distR="0" wp14:anchorId="408C62E2" wp14:editId="4D2E1BE2">
          <wp:extent cx="1804670" cy="591185"/>
          <wp:effectExtent l="0" t="0" r="508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61F2D" w14:textId="77777777" w:rsidR="00766FD7" w:rsidRDefault="00766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6D7"/>
    <w:rsid w:val="00084BB0"/>
    <w:rsid w:val="000C5C53"/>
    <w:rsid w:val="00130FCE"/>
    <w:rsid w:val="00143A09"/>
    <w:rsid w:val="00162551"/>
    <w:rsid w:val="00196A05"/>
    <w:rsid w:val="001A18BC"/>
    <w:rsid w:val="001E3432"/>
    <w:rsid w:val="0020236D"/>
    <w:rsid w:val="00215B28"/>
    <w:rsid w:val="00245E45"/>
    <w:rsid w:val="002C0B34"/>
    <w:rsid w:val="003E10A1"/>
    <w:rsid w:val="00404BA8"/>
    <w:rsid w:val="00415BE8"/>
    <w:rsid w:val="004B3084"/>
    <w:rsid w:val="00507C8C"/>
    <w:rsid w:val="00520E5F"/>
    <w:rsid w:val="00536331"/>
    <w:rsid w:val="005B0BDA"/>
    <w:rsid w:val="005E46D7"/>
    <w:rsid w:val="00611208"/>
    <w:rsid w:val="006B18C4"/>
    <w:rsid w:val="00766FD7"/>
    <w:rsid w:val="0080130C"/>
    <w:rsid w:val="008715C3"/>
    <w:rsid w:val="008C4CF4"/>
    <w:rsid w:val="008C71DA"/>
    <w:rsid w:val="0090236D"/>
    <w:rsid w:val="00933711"/>
    <w:rsid w:val="00964A4F"/>
    <w:rsid w:val="00985E85"/>
    <w:rsid w:val="00A35836"/>
    <w:rsid w:val="00A851E1"/>
    <w:rsid w:val="00AF69DD"/>
    <w:rsid w:val="00B032AC"/>
    <w:rsid w:val="00B26CA9"/>
    <w:rsid w:val="00B83D56"/>
    <w:rsid w:val="00BE3F1F"/>
    <w:rsid w:val="00C11E1A"/>
    <w:rsid w:val="00C5694E"/>
    <w:rsid w:val="00C62ED4"/>
    <w:rsid w:val="00C763F4"/>
    <w:rsid w:val="00D843E9"/>
    <w:rsid w:val="00DA1661"/>
    <w:rsid w:val="00E73364"/>
    <w:rsid w:val="00EF1CBA"/>
    <w:rsid w:val="00EF6AC5"/>
    <w:rsid w:val="00F07028"/>
    <w:rsid w:val="00FB2D2A"/>
    <w:rsid w:val="00FB6B0A"/>
    <w:rsid w:val="00FE4A11"/>
    <w:rsid w:val="00FF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DB7E669"/>
  <w15:chartTrackingRefBased/>
  <w15:docId w15:val="{AD7BD436-5617-4438-93ED-3B2DDC1D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widowControl w:val="0"/>
      <w:suppressAutoHyphens/>
      <w:textAlignment w:val="baseline"/>
    </w:pPr>
    <w:rPr>
      <w:rFonts w:eastAsia="Andale Sans UI" w:cs="Tahoma"/>
      <w:color w:val="00000A"/>
      <w:kern w:val="1"/>
      <w:sz w:val="24"/>
      <w:szCs w:val="24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styleId="Hipercze">
    <w:name w:val="Hyperlink"/>
    <w:basedOn w:val="Domylnaczcionkaakapitu1"/>
    <w:rPr>
      <w:color w:val="0563C1"/>
      <w:u w:val="single"/>
    </w:rPr>
  </w:style>
  <w:style w:type="character" w:customStyle="1" w:styleId="Nierozpoznanawzmianka1">
    <w:name w:val="Nierozpoznana wzmianka1"/>
    <w:basedOn w:val="Domylnaczcionkaakapitu1"/>
    <w:rPr>
      <w:color w:val="808080"/>
      <w:shd w:val="clear" w:color="auto" w:fill="E6E6E6"/>
    </w:rPr>
  </w:style>
  <w:style w:type="character" w:customStyle="1" w:styleId="TekstdymkaZnak">
    <w:name w:val="Tekst dymka Znak"/>
    <w:basedOn w:val="Domylnaczcionkaakapitu1"/>
    <w:rPr>
      <w:rFonts w:ascii="Segoe UI" w:eastAsia="Andale Sans UI" w:hAnsi="Segoe UI" w:cs="Segoe UI"/>
      <w:sz w:val="18"/>
      <w:szCs w:val="18"/>
      <w:lang w:val="en-US" w:bidi="en-US"/>
    </w:rPr>
  </w:style>
  <w:style w:type="character" w:customStyle="1" w:styleId="ListLabel1">
    <w:name w:val="ListLabel 1"/>
    <w:rPr>
      <w:sz w:val="18"/>
      <w:szCs w:val="18"/>
      <w:lang w:val="en-US"/>
    </w:rPr>
  </w:style>
  <w:style w:type="character" w:customStyle="1" w:styleId="ListLabel2">
    <w:name w:val="ListLabel 2"/>
    <w:rPr>
      <w:sz w:val="18"/>
      <w:szCs w:val="18"/>
      <w:lang w:val="en-US"/>
    </w:rPr>
  </w:style>
  <w:style w:type="character" w:customStyle="1" w:styleId="ListLabel3">
    <w:name w:val="ListLabel 3"/>
    <w:rPr>
      <w:sz w:val="18"/>
      <w:szCs w:val="18"/>
      <w:lang w:val="en-US"/>
    </w:rPr>
  </w:style>
  <w:style w:type="character" w:customStyle="1" w:styleId="ListLabel4">
    <w:name w:val="ListLabel 4"/>
    <w:rPr>
      <w:sz w:val="18"/>
      <w:szCs w:val="18"/>
      <w:lang w:val="en-US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="Calibri" w:eastAsia="Calibri" w:hAnsi="Calibri" w:cs="font589"/>
      <w:sz w:val="22"/>
      <w:szCs w:val="22"/>
      <w:lang w:val="pl-PL" w:bidi="ar-SA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Arial"/>
      <w:i/>
      <w:iCs/>
    </w:rPr>
  </w:style>
  <w:style w:type="paragraph" w:styleId="Stopka">
    <w:name w:val="footer"/>
    <w:basedOn w:val="Normalny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="Calibri" w:eastAsia="Calibri" w:hAnsi="Calibri" w:cs="font589"/>
      <w:sz w:val="22"/>
      <w:szCs w:val="22"/>
      <w:lang w:val="pl-PL" w:bidi="ar-SA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color w:val="00000A"/>
      <w:kern w:val="1"/>
      <w:sz w:val="24"/>
      <w:szCs w:val="24"/>
      <w:lang w:eastAsia="en-US"/>
    </w:rPr>
  </w:style>
  <w:style w:type="paragraph" w:customStyle="1" w:styleId="Zawartotabeli">
    <w:name w:val="Zawartość tabeli"/>
    <w:basedOn w:val="Standard"/>
    <w:pPr>
      <w:suppressLineNumbers/>
    </w:pPr>
  </w:style>
  <w:style w:type="paragraph" w:customStyle="1" w:styleId="Tekstdymka1">
    <w:name w:val="Tekst dymka1"/>
    <w:basedOn w:val="Normalny"/>
    <w:rPr>
      <w:rFonts w:ascii="Segoe UI" w:hAnsi="Segoe UI" w:cs="Segoe UI"/>
      <w:sz w:val="18"/>
      <w:szCs w:val="18"/>
    </w:rPr>
  </w:style>
  <w:style w:type="paragraph" w:customStyle="1" w:styleId="Nagwektabeli">
    <w:name w:val="Nagłówek tabeli"/>
    <w:basedOn w:val="Zawartotabeli"/>
  </w:style>
  <w:style w:type="character" w:styleId="Pogrubienie">
    <w:name w:val="Strong"/>
    <w:basedOn w:val="Domylnaczcionkaakapitu"/>
    <w:uiPriority w:val="22"/>
    <w:qFormat/>
    <w:rsid w:val="00162551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7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1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oma.net.pl/" TargetMode="External"/><Relationship Id="rId2" Type="http://schemas.openxmlformats.org/officeDocument/2006/relationships/hyperlink" Target="mailto:biuro@koma.pl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zaty%20graficzne%202021\kowale%20oleckie\Kowale%20Oleckie%20zabudowa%20jednorodzinna%20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Kowale Oleckie zabudowa jednorodzinna 2021</Template>
  <TotalTime>0</TotalTime>
  <Pages>2</Pages>
  <Words>457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Zuzanna Bunalska</cp:lastModifiedBy>
  <cp:revision>2</cp:revision>
  <cp:lastPrinted>2020-12-22T10:29:00Z</cp:lastPrinted>
  <dcterms:created xsi:type="dcterms:W3CDTF">2021-12-10T08:48:00Z</dcterms:created>
  <dcterms:modified xsi:type="dcterms:W3CDTF">2021-12-10T08:48:00Z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