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58C21E8" w14:textId="77777777" w:rsidR="00B26CA9" w:rsidRPr="00FE4A11" w:rsidRDefault="00B26CA9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vertAlign w:val="superscript"/>
          <w:lang w:val="pl-PL" w:eastAsia="pl-PL"/>
        </w:rPr>
      </w:pPr>
    </w:p>
    <w:p w14:paraId="5BFDA130" w14:textId="19AD6282" w:rsidR="00B26CA9" w:rsidRDefault="00DA1661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lang w:val="pl-PL" w:eastAsia="pl-PL"/>
        </w:rPr>
      </w:pPr>
      <w:r>
        <w:rPr>
          <w:rFonts w:ascii="Cambria" w:eastAsia="Times New Roman" w:hAnsi="Cambria" w:cs="Cambria"/>
          <w:b/>
          <w:color w:val="000000"/>
          <w:lang w:val="pl-PL" w:eastAsia="pl-PL"/>
        </w:rPr>
        <w:t>Harmonogram odbioru</w:t>
      </w:r>
      <w:r>
        <w:rPr>
          <w:rFonts w:ascii="Cambria" w:eastAsia="Times New Roman" w:hAnsi="Cambria" w:cs="Cambria"/>
          <w:b/>
          <w:bCs/>
          <w:color w:val="FF3333"/>
          <w:lang w:val="pl-PL" w:eastAsia="pl-PL"/>
        </w:rPr>
        <w:t xml:space="preserve"> </w:t>
      </w:r>
      <w:r w:rsidRPr="008C71DA">
        <w:rPr>
          <w:rFonts w:ascii="Cambria" w:eastAsia="Times New Roman" w:hAnsi="Cambria" w:cs="Cambria"/>
          <w:b/>
          <w:bCs/>
          <w:color w:val="auto"/>
          <w:lang w:val="pl-PL" w:eastAsia="pl-PL"/>
        </w:rPr>
        <w:t>zmieszanych</w:t>
      </w:r>
      <w:r w:rsidR="005E46D7" w:rsidRPr="008C71DA">
        <w:rPr>
          <w:rFonts w:ascii="Cambria" w:eastAsia="Times New Roman" w:hAnsi="Cambria" w:cs="Cambria"/>
          <w:b/>
          <w:bCs/>
          <w:color w:val="auto"/>
          <w:lang w:val="pl-PL" w:eastAsia="pl-PL"/>
        </w:rPr>
        <w:t xml:space="preserve"> + </w:t>
      </w:r>
      <w:r w:rsidR="00FB6B0A" w:rsidRPr="008C71DA">
        <w:rPr>
          <w:rFonts w:ascii="Cambria" w:eastAsia="Times New Roman" w:hAnsi="Cambria" w:cs="Cambria"/>
          <w:b/>
          <w:bCs/>
          <w:color w:val="833C0B" w:themeColor="accent2" w:themeShade="80"/>
          <w:lang w:val="pl-PL" w:eastAsia="pl-PL"/>
        </w:rPr>
        <w:t>biodegradowalnych</w:t>
      </w:r>
      <w:r w:rsidR="005E46D7">
        <w:rPr>
          <w:rFonts w:ascii="Cambria" w:eastAsia="Times New Roman" w:hAnsi="Cambria" w:cs="Cambria"/>
          <w:b/>
          <w:bCs/>
          <w:color w:val="FF0000"/>
          <w:lang w:val="pl-PL" w:eastAsia="pl-PL"/>
        </w:rPr>
        <w:t xml:space="preserve"> </w:t>
      </w:r>
      <w:r>
        <w:rPr>
          <w:rFonts w:ascii="Cambria" w:eastAsia="Times New Roman" w:hAnsi="Cambria" w:cs="Cambria"/>
          <w:b/>
          <w:bCs/>
          <w:color w:val="FF3333"/>
          <w:lang w:val="pl-PL" w:eastAsia="pl-PL"/>
        </w:rPr>
        <w:t xml:space="preserve"> </w:t>
      </w:r>
      <w:r>
        <w:rPr>
          <w:rFonts w:ascii="Cambria" w:eastAsia="Times New Roman" w:hAnsi="Cambria" w:cs="Cambria"/>
          <w:b/>
          <w:color w:val="000000"/>
          <w:lang w:val="pl-PL" w:eastAsia="pl-PL"/>
        </w:rPr>
        <w:t xml:space="preserve">odpadów komunalnych z terenu gminy </w:t>
      </w:r>
      <w:r w:rsidR="00BE3F1F">
        <w:rPr>
          <w:rFonts w:ascii="Cambria" w:eastAsia="Times New Roman" w:hAnsi="Cambria" w:cs="Cambria"/>
          <w:b/>
          <w:color w:val="000000"/>
          <w:lang w:val="pl-PL" w:eastAsia="pl-PL"/>
        </w:rPr>
        <w:t>Dubeninki</w:t>
      </w:r>
    </w:p>
    <w:p w14:paraId="744234DD" w14:textId="5AA7717C" w:rsidR="00B26CA9" w:rsidRDefault="00B26CA9">
      <w:pPr>
        <w:tabs>
          <w:tab w:val="left" w:pos="675"/>
        </w:tabs>
        <w:rPr>
          <w:rFonts w:ascii="Cambria" w:eastAsia="Times New Roman" w:hAnsi="Cambria" w:cs="Cambria"/>
          <w:b/>
          <w:color w:val="000000"/>
          <w:lang w:val="pl-PL" w:eastAsia="pl-PL"/>
        </w:rPr>
      </w:pPr>
    </w:p>
    <w:tbl>
      <w:tblPr>
        <w:tblW w:w="1491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851"/>
        <w:gridCol w:w="850"/>
        <w:gridCol w:w="851"/>
        <w:gridCol w:w="1276"/>
        <w:gridCol w:w="1275"/>
        <w:gridCol w:w="1418"/>
        <w:gridCol w:w="1436"/>
        <w:gridCol w:w="1417"/>
        <w:gridCol w:w="1276"/>
        <w:gridCol w:w="1436"/>
        <w:gridCol w:w="850"/>
        <w:gridCol w:w="854"/>
      </w:tblGrid>
      <w:tr w:rsidR="00134C38" w:rsidRPr="00134C38" w14:paraId="55E34E0C" w14:textId="77777777" w:rsidTr="00EB1399">
        <w:trPr>
          <w:trHeight w:hRule="exact" w:val="35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048B0AEF" w14:textId="77777777" w:rsidR="00134C38" w:rsidRPr="00134C38" w:rsidRDefault="00134C38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color w:val="FFFFFF"/>
                <w:kern w:val="0"/>
                <w:sz w:val="18"/>
                <w:szCs w:val="18"/>
                <w:lang w:val="pl-PL" w:eastAsia="pl-PL" w:bidi="ar-SA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652F23E6" w14:textId="20AE67D0" w:rsidR="00134C38" w:rsidRPr="00134C38" w:rsidRDefault="00134C38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 202</w:t>
            </w:r>
            <w:r w:rsidR="002967E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5C812DC8" w14:textId="42798324" w:rsidR="00134C38" w:rsidRPr="00134C38" w:rsidRDefault="00134C38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II 202</w:t>
            </w:r>
            <w:r w:rsidR="002967E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62C63BD4" w14:textId="479CA724" w:rsidR="00134C38" w:rsidRPr="00134C38" w:rsidRDefault="00134C38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III 202</w:t>
            </w:r>
            <w:r w:rsidR="002967E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69F21C9D" w14:textId="21378392" w:rsidR="00134C38" w:rsidRPr="00134C38" w:rsidRDefault="00134C38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IV 202</w:t>
            </w:r>
            <w:r w:rsidR="002967E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0840A2C2" w14:textId="679BC59D" w:rsidR="00134C38" w:rsidRPr="00134C38" w:rsidRDefault="00134C38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V 202</w:t>
            </w:r>
            <w:r w:rsidR="002967E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32B09949" w14:textId="338642FC" w:rsidR="00134C38" w:rsidRPr="00134C38" w:rsidRDefault="00134C38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VI 202</w:t>
            </w:r>
            <w:r w:rsidR="002967E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4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3BF550D3" w14:textId="51BC9974" w:rsidR="00134C38" w:rsidRPr="00134C38" w:rsidRDefault="00134C38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VII 202</w:t>
            </w:r>
            <w:r w:rsidR="002967E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4D2A772F" w14:textId="050CC6EF" w:rsidR="00134C38" w:rsidRPr="00134C38" w:rsidRDefault="00134C38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VIII 202</w:t>
            </w:r>
            <w:r w:rsidR="002967E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712B1951" w14:textId="4F2F5E03" w:rsidR="00134C38" w:rsidRPr="00134C38" w:rsidRDefault="00134C38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IX 202</w:t>
            </w:r>
            <w:r w:rsidR="002967E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4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1D773110" w14:textId="32A11B12" w:rsidR="00134C38" w:rsidRPr="00134C38" w:rsidRDefault="00134C38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X 202</w:t>
            </w:r>
            <w:r w:rsidR="002967E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00A1F760" w14:textId="1075BDC6" w:rsidR="00134C38" w:rsidRPr="00134C38" w:rsidRDefault="00134C38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XI 202</w:t>
            </w:r>
            <w:r w:rsidR="002967E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4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609BD911" w14:textId="1FF42B30" w:rsidR="00134C38" w:rsidRPr="00134C38" w:rsidRDefault="00134C38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XII 202</w:t>
            </w:r>
            <w:r w:rsidR="002967E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4</w:t>
            </w:r>
          </w:p>
        </w:tc>
      </w:tr>
      <w:tr w:rsidR="00134C38" w:rsidRPr="00134C38" w14:paraId="2E490CFD" w14:textId="77777777" w:rsidTr="00EB1399">
        <w:trPr>
          <w:trHeight w:hRule="exact" w:val="35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0C3604BE" w14:textId="77777777" w:rsidR="00134C38" w:rsidRPr="00134C38" w:rsidRDefault="00134C38" w:rsidP="00134C38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 xml:space="preserve"> SEKTOR 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60B376" w14:textId="0F1A3EB3" w:rsidR="00134C38" w:rsidRPr="00134C38" w:rsidRDefault="00CD1A56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D15F75" w14:textId="74514D4B" w:rsidR="00134C38" w:rsidRPr="00134C38" w:rsidRDefault="00CD1A56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47B7B5" w14:textId="16880CFE" w:rsidR="00134C38" w:rsidRPr="00134C38" w:rsidRDefault="00CD1A56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5FA167" w14:textId="6A1A4856" w:rsidR="00134C38" w:rsidRPr="00134C38" w:rsidRDefault="00CD1A56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5, 19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BFAFA0" w14:textId="66142065" w:rsidR="00134C38" w:rsidRPr="00134C38" w:rsidRDefault="00CD1A56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4, 15, 29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C18AB5" w14:textId="1A494A55" w:rsidR="00134C38" w:rsidRPr="00134C38" w:rsidRDefault="00CD1A56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12, 26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F305B7" w14:textId="037E238A" w:rsidR="00134C38" w:rsidRPr="00134C38" w:rsidRDefault="00CD1A56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10, 24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2F0DA7" w14:textId="574F4CA0" w:rsidR="00134C38" w:rsidRPr="00134C38" w:rsidRDefault="00F14E0B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7, 21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2BA726" w14:textId="14002029" w:rsidR="00134C38" w:rsidRPr="00134C38" w:rsidRDefault="00F14E0B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4, 18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B80A5D" w14:textId="5ACC9AF3" w:rsidR="00134C38" w:rsidRPr="00134C38" w:rsidRDefault="00EB1399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3, 17, 29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72560B" w14:textId="5ABFF858" w:rsidR="00134C38" w:rsidRPr="00134C38" w:rsidRDefault="00EB1399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28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5BD00C" w14:textId="26A5AF70" w:rsidR="00134C38" w:rsidRPr="00134C38" w:rsidRDefault="008157C7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19</w:t>
            </w:r>
          </w:p>
        </w:tc>
      </w:tr>
      <w:tr w:rsidR="00AF030E" w:rsidRPr="00134C38" w14:paraId="6E980225" w14:textId="77777777" w:rsidTr="00EB1399">
        <w:trPr>
          <w:trHeight w:hRule="exact" w:val="439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43841B54" w14:textId="77777777" w:rsidR="00AF030E" w:rsidRPr="00134C38" w:rsidRDefault="00AF030E" w:rsidP="00AF030E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 xml:space="preserve"> SEKTOR II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19420D" w14:textId="30BDB9ED" w:rsidR="00AF030E" w:rsidRPr="00134C38" w:rsidRDefault="00CD1A56" w:rsidP="00AF030E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5, 18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07D313" w14:textId="736A2624" w:rsidR="00AF030E" w:rsidRPr="00134C38" w:rsidRDefault="00CD1A56" w:rsidP="00AF030E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  <w:t>1, 15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395E63" w14:textId="74450DF4" w:rsidR="00AF030E" w:rsidRPr="00134C38" w:rsidRDefault="00CD1A56" w:rsidP="00AF030E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  <w:t>1, 14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E6D7AE" w14:textId="0FCB37A9" w:rsidR="00AF030E" w:rsidRPr="00134C38" w:rsidRDefault="00CD1A56" w:rsidP="00AF030E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5, 11, 19, 25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ECEE47" w14:textId="5560C082" w:rsidR="00AF030E" w:rsidRPr="00134C38" w:rsidRDefault="00CD1A56" w:rsidP="00AF030E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4, 8, 15, 22, 29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7DD8E2" w14:textId="09397AFC" w:rsidR="00AF030E" w:rsidRPr="00134C38" w:rsidRDefault="00CD1A56" w:rsidP="00AF030E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5, 12, 19, 26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F62DB0" w14:textId="723D36C8" w:rsidR="00AF030E" w:rsidRPr="00134C38" w:rsidRDefault="00CD1A56" w:rsidP="00AF030E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 xml:space="preserve">3, </w:t>
            </w:r>
            <w:r w:rsidR="00F14E0B"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10, 17, 24, 31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43C61B" w14:textId="20CC07CF" w:rsidR="00AF030E" w:rsidRPr="00134C38" w:rsidRDefault="00F14E0B" w:rsidP="00AF030E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7, 14, 21, 28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13B560" w14:textId="29E7286F" w:rsidR="00AF030E" w:rsidRPr="00134C38" w:rsidRDefault="00F14E0B" w:rsidP="00AF030E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4, 11, 18, 25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220D3A" w14:textId="33D80987" w:rsidR="00AF030E" w:rsidRPr="00134C38" w:rsidRDefault="00EB1399" w:rsidP="00AF030E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3, 10, 17, 24, 29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622C61" w14:textId="45707BC6" w:rsidR="00AF030E" w:rsidRPr="00134C38" w:rsidRDefault="00EB1399" w:rsidP="00AF030E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7, 28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4D7BED" w14:textId="79D26A1B" w:rsidR="00AF030E" w:rsidRPr="00134C38" w:rsidRDefault="008157C7" w:rsidP="00AF030E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5, 19</w:t>
            </w:r>
          </w:p>
        </w:tc>
      </w:tr>
      <w:tr w:rsidR="00134C38" w:rsidRPr="00134C38" w14:paraId="4DB82B82" w14:textId="77777777" w:rsidTr="00EB1399">
        <w:trPr>
          <w:trHeight w:hRule="exact" w:val="35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5897377B" w14:textId="77777777" w:rsidR="00134C38" w:rsidRPr="00134C38" w:rsidRDefault="00134C38" w:rsidP="00134C38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 xml:space="preserve"> SEKTOR III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385535" w14:textId="0389BBFD" w:rsidR="00134C38" w:rsidRPr="00134C38" w:rsidRDefault="00CD1A56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299ED4" w14:textId="032437BB" w:rsidR="00134C38" w:rsidRPr="00134C38" w:rsidRDefault="00CD1A56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BF1D48" w14:textId="4E6A6048" w:rsidR="00134C38" w:rsidRPr="00134C38" w:rsidRDefault="00CD1A56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D32D11" w14:textId="352F3E9B" w:rsidR="00134C38" w:rsidRPr="00134C38" w:rsidRDefault="00CD1A56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11, 25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74E42E" w14:textId="236F91A5" w:rsidR="00134C38" w:rsidRPr="00134C38" w:rsidRDefault="00CD1A56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8, 22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628E0F" w14:textId="745859F6" w:rsidR="00134C38" w:rsidRPr="00134C38" w:rsidRDefault="00CD1A56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5, 19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F084A8" w14:textId="632064DF" w:rsidR="00134C38" w:rsidRPr="00134C38" w:rsidRDefault="00F14E0B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3, 17, 31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1DE525" w14:textId="6FD93B84" w:rsidR="00134C38" w:rsidRPr="00134C38" w:rsidRDefault="00F14E0B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14, 28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EC742F" w14:textId="5599B436" w:rsidR="00134C38" w:rsidRPr="00134C38" w:rsidRDefault="00F14E0B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11, 25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3234AB" w14:textId="0031AC58" w:rsidR="00134C38" w:rsidRPr="00134C38" w:rsidRDefault="00EB1399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10, 24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1B8AC4" w14:textId="381F6B06" w:rsidR="00134C38" w:rsidRPr="00134C38" w:rsidRDefault="00EB1399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A76AC7" w14:textId="34566EA7" w:rsidR="00134C38" w:rsidRPr="00134C38" w:rsidRDefault="008157C7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</w:tr>
      <w:tr w:rsidR="00134C38" w:rsidRPr="00134C38" w14:paraId="5094CFC0" w14:textId="77777777" w:rsidTr="00EB1399">
        <w:trPr>
          <w:trHeight w:hRule="exact" w:val="35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2D6A048D" w14:textId="77777777" w:rsidR="00134C38" w:rsidRPr="00134C38" w:rsidRDefault="00134C38" w:rsidP="00134C38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 xml:space="preserve"> SEKTOR IV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3D6565" w14:textId="7BD9F9CE" w:rsidR="00134C38" w:rsidRPr="00134C38" w:rsidRDefault="00CD1A56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67BB2A" w14:textId="4170916E" w:rsidR="00134C38" w:rsidRPr="00134C38" w:rsidRDefault="00CD1A56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  <w:t>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84348A" w14:textId="32269F5E" w:rsidR="00134C38" w:rsidRPr="00134C38" w:rsidRDefault="00CD1A56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E07CC2" w14:textId="20EBF5D2" w:rsidR="00134C38" w:rsidRPr="00134C38" w:rsidRDefault="00CD1A56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12, 26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1EE429" w14:textId="29F2E156" w:rsidR="00134C38" w:rsidRPr="00134C38" w:rsidRDefault="00CD1A56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9, 23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23CFE3" w14:textId="57B2B6C4" w:rsidR="00134C38" w:rsidRPr="00134C38" w:rsidRDefault="00CD1A56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6, 20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EB0CE3" w14:textId="59798EC7" w:rsidR="00134C38" w:rsidRPr="00134C38" w:rsidRDefault="00F14E0B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4, 18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5A16A3" w14:textId="2732769F" w:rsidR="00134C38" w:rsidRPr="00134C38" w:rsidRDefault="00F14E0B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1, 16, 29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235191" w14:textId="19B754EF" w:rsidR="00134C38" w:rsidRPr="00134C38" w:rsidRDefault="00F14E0B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12, 26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FD0629" w14:textId="63F96892" w:rsidR="00134C38" w:rsidRPr="00134C38" w:rsidRDefault="00EB1399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11, 25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E22E9C" w14:textId="43DAB35A" w:rsidR="00134C38" w:rsidRPr="00134C38" w:rsidRDefault="00EB1399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21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22D6BD" w14:textId="08F183B5" w:rsidR="00134C38" w:rsidRPr="00134C38" w:rsidRDefault="008157C7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12</w:t>
            </w:r>
          </w:p>
        </w:tc>
      </w:tr>
    </w:tbl>
    <w:p w14:paraId="434951DA" w14:textId="77777777" w:rsidR="00134C38" w:rsidRPr="00964A4F" w:rsidRDefault="00134C38">
      <w:pPr>
        <w:tabs>
          <w:tab w:val="left" w:pos="675"/>
        </w:tabs>
        <w:rPr>
          <w:rFonts w:ascii="Cambria" w:eastAsia="Times New Roman" w:hAnsi="Cambria" w:cs="Cambria"/>
          <w:b/>
          <w:color w:val="000000"/>
          <w:lang w:val="pl-PL" w:eastAsia="pl-PL"/>
        </w:rPr>
      </w:pPr>
    </w:p>
    <w:p w14:paraId="2AF2F839" w14:textId="6E9C4B89" w:rsidR="00B26CA9" w:rsidRPr="00964A4F" w:rsidRDefault="00DA1661">
      <w:pPr>
        <w:tabs>
          <w:tab w:val="left" w:pos="675"/>
        </w:tabs>
        <w:jc w:val="center"/>
      </w:pPr>
      <w:r w:rsidRPr="00964A4F">
        <w:rPr>
          <w:rFonts w:ascii="Cambria" w:eastAsia="Times New Roman" w:hAnsi="Cambria" w:cs="Cambria"/>
          <w:b/>
          <w:color w:val="000000"/>
          <w:lang w:val="pl-PL" w:eastAsia="pl-PL"/>
        </w:rPr>
        <w:t>Harmonogram odbioru</w:t>
      </w:r>
      <w:r w:rsidRPr="00964A4F">
        <w:rPr>
          <w:rFonts w:ascii="Cambria" w:eastAsia="Times New Roman" w:hAnsi="Cambria" w:cs="Cambria"/>
          <w:b/>
          <w:bCs/>
          <w:color w:val="FF3333"/>
          <w:lang w:val="pl-PL" w:eastAsia="pl-PL"/>
        </w:rPr>
        <w:t xml:space="preserve"> </w:t>
      </w:r>
      <w:r w:rsidRPr="00536331">
        <w:rPr>
          <w:rFonts w:ascii="Cambria" w:eastAsia="Times New Roman" w:hAnsi="Cambria" w:cs="Cambria"/>
          <w:b/>
          <w:bCs/>
          <w:color w:val="4472C4" w:themeColor="accent1"/>
          <w:lang w:val="pl-PL" w:eastAsia="pl-PL"/>
        </w:rPr>
        <w:t>papieru</w:t>
      </w:r>
      <w:r w:rsidRPr="00964A4F">
        <w:rPr>
          <w:rFonts w:ascii="Cambria" w:eastAsia="Times New Roman" w:hAnsi="Cambria" w:cs="Cambria"/>
          <w:b/>
          <w:bCs/>
          <w:color w:val="FF3333"/>
          <w:lang w:val="pl-PL" w:eastAsia="pl-PL"/>
        </w:rPr>
        <w:t xml:space="preserve"> </w:t>
      </w:r>
      <w:r w:rsidRPr="00536331">
        <w:rPr>
          <w:rFonts w:ascii="Cambria" w:eastAsia="Times New Roman" w:hAnsi="Cambria" w:cs="Cambria"/>
          <w:b/>
          <w:bCs/>
          <w:color w:val="auto"/>
          <w:lang w:val="pl-PL" w:eastAsia="pl-PL"/>
        </w:rPr>
        <w:t>oraz</w:t>
      </w:r>
      <w:r w:rsidRPr="00964A4F">
        <w:rPr>
          <w:rFonts w:ascii="Cambria" w:eastAsia="Times New Roman" w:hAnsi="Cambria" w:cs="Cambria"/>
          <w:b/>
          <w:bCs/>
          <w:color w:val="FF3333"/>
          <w:lang w:val="pl-PL" w:eastAsia="pl-PL"/>
        </w:rPr>
        <w:t xml:space="preserve"> </w:t>
      </w:r>
      <w:r w:rsidRPr="00536331">
        <w:rPr>
          <w:rFonts w:ascii="Cambria" w:eastAsia="Times New Roman" w:hAnsi="Cambria" w:cs="Cambria"/>
          <w:b/>
          <w:bCs/>
          <w:color w:val="538135" w:themeColor="accent6" w:themeShade="BF"/>
          <w:lang w:val="pl-PL" w:eastAsia="pl-PL"/>
        </w:rPr>
        <w:t>szkła</w:t>
      </w:r>
      <w:r w:rsidRPr="00536331">
        <w:rPr>
          <w:rFonts w:ascii="Cambria" w:eastAsia="Times New Roman" w:hAnsi="Cambria" w:cs="Cambria"/>
          <w:b/>
          <w:color w:val="538135" w:themeColor="accent6" w:themeShade="BF"/>
          <w:lang w:val="pl-PL" w:eastAsia="pl-PL"/>
        </w:rPr>
        <w:t xml:space="preserve"> </w:t>
      </w:r>
      <w:r w:rsidRPr="00964A4F">
        <w:rPr>
          <w:rFonts w:ascii="Cambria" w:eastAsia="Times New Roman" w:hAnsi="Cambria" w:cs="Cambria"/>
          <w:b/>
          <w:color w:val="000000"/>
          <w:lang w:val="pl-PL" w:eastAsia="pl-PL"/>
        </w:rPr>
        <w:t xml:space="preserve">z terenu gminy </w:t>
      </w:r>
      <w:r w:rsidR="00BE3F1F">
        <w:rPr>
          <w:rFonts w:ascii="Cambria" w:eastAsia="Times New Roman" w:hAnsi="Cambria" w:cs="Cambria"/>
          <w:b/>
          <w:color w:val="000000"/>
          <w:lang w:val="pl-PL" w:eastAsia="pl-PL"/>
        </w:rPr>
        <w:t>Dubeninki</w:t>
      </w:r>
    </w:p>
    <w:p w14:paraId="462978F3" w14:textId="77777777" w:rsidR="00B26CA9" w:rsidRDefault="00B26CA9">
      <w:pPr>
        <w:jc w:val="center"/>
        <w:rPr>
          <w:rFonts w:ascii="Cambria" w:eastAsia="Times New Roman" w:hAnsi="Cambria" w:cs="Cambria"/>
          <w:b/>
          <w:color w:val="000000"/>
          <w:sz w:val="22"/>
          <w:szCs w:val="22"/>
          <w:highlight w:val="yellow"/>
          <w:lang w:val="pl-PL" w:eastAsia="pl-PL"/>
        </w:rPr>
      </w:pPr>
    </w:p>
    <w:tbl>
      <w:tblPr>
        <w:tblW w:w="145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3"/>
        <w:gridCol w:w="1123"/>
        <w:gridCol w:w="1123"/>
        <w:gridCol w:w="1123"/>
        <w:gridCol w:w="1123"/>
        <w:gridCol w:w="1123"/>
        <w:gridCol w:w="1123"/>
        <w:gridCol w:w="1123"/>
        <w:gridCol w:w="1123"/>
        <w:gridCol w:w="1123"/>
        <w:gridCol w:w="1123"/>
        <w:gridCol w:w="1123"/>
        <w:gridCol w:w="1123"/>
      </w:tblGrid>
      <w:tr w:rsidR="002967E1" w:rsidRPr="00425093" w14:paraId="3773A58D" w14:textId="77777777" w:rsidTr="00425093">
        <w:trPr>
          <w:trHeight w:hRule="exact" w:val="297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688A8BD6" w14:textId="77777777" w:rsidR="002967E1" w:rsidRPr="00425093" w:rsidRDefault="002967E1" w:rsidP="002967E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425093">
              <w:rPr>
                <w:rFonts w:ascii="Cambria" w:eastAsia="Times New Roman" w:hAnsi="Cambria" w:cs="Calibri"/>
                <w:color w:val="FFFFFF"/>
                <w:kern w:val="0"/>
                <w:sz w:val="18"/>
                <w:szCs w:val="18"/>
                <w:lang w:val="pl-PL" w:eastAsia="pl-PL" w:bidi="ar-SA"/>
              </w:rPr>
              <w:t> 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262389FA" w14:textId="39747755" w:rsidR="002967E1" w:rsidRPr="00425093" w:rsidRDefault="002967E1" w:rsidP="002967E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4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3C71119D" w14:textId="2251C284" w:rsidR="002967E1" w:rsidRPr="00425093" w:rsidRDefault="002967E1" w:rsidP="002967E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II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4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58BD8D0C" w14:textId="579F6BB7" w:rsidR="002967E1" w:rsidRPr="00425093" w:rsidRDefault="002967E1" w:rsidP="002967E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III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4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7AD8FD77" w14:textId="46318D7F" w:rsidR="002967E1" w:rsidRPr="00425093" w:rsidRDefault="002967E1" w:rsidP="002967E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IV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4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7180C4F3" w14:textId="154D8495" w:rsidR="002967E1" w:rsidRPr="00425093" w:rsidRDefault="002967E1" w:rsidP="002967E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V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4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74108EE4" w14:textId="1C54A2AB" w:rsidR="002967E1" w:rsidRPr="00425093" w:rsidRDefault="002967E1" w:rsidP="002967E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VI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4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3A46C155" w14:textId="44FE23BF" w:rsidR="002967E1" w:rsidRPr="00425093" w:rsidRDefault="002967E1" w:rsidP="002967E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VII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4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4773A123" w14:textId="0BA4D9EA" w:rsidR="002967E1" w:rsidRPr="00425093" w:rsidRDefault="002967E1" w:rsidP="002967E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VIII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4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39F98B97" w14:textId="544BA3AA" w:rsidR="002967E1" w:rsidRPr="00425093" w:rsidRDefault="002967E1" w:rsidP="002967E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IX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4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356CEB76" w14:textId="4C2760BC" w:rsidR="002967E1" w:rsidRPr="00425093" w:rsidRDefault="002967E1" w:rsidP="002967E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X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4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2E91CBE9" w14:textId="0FE37925" w:rsidR="002967E1" w:rsidRPr="00425093" w:rsidRDefault="002967E1" w:rsidP="002967E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XI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4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2A486C68" w14:textId="573E4CAE" w:rsidR="002967E1" w:rsidRPr="00425093" w:rsidRDefault="002967E1" w:rsidP="002967E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XII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4</w:t>
            </w:r>
          </w:p>
        </w:tc>
      </w:tr>
      <w:tr w:rsidR="00425093" w:rsidRPr="00425093" w14:paraId="0231677F" w14:textId="77777777" w:rsidTr="00503108">
        <w:trPr>
          <w:trHeight w:hRule="exact" w:val="371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6AA2EEE8" w14:textId="77777777" w:rsidR="00425093" w:rsidRPr="00425093" w:rsidRDefault="00425093" w:rsidP="00425093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425093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 xml:space="preserve"> SEKTOR I 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B42E93" w14:textId="6A317588" w:rsidR="00425093" w:rsidRPr="00425093" w:rsidRDefault="00E15EF2" w:rsidP="00425093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6B6D49" w14:textId="014E8563" w:rsidR="00425093" w:rsidRPr="00425093" w:rsidRDefault="00E15EF2" w:rsidP="00425093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-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4C3F9F" w14:textId="42AE0559" w:rsidR="00425093" w:rsidRPr="00425093" w:rsidRDefault="00E15EF2" w:rsidP="00425093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316FC8" w14:textId="64A276D2" w:rsidR="00425093" w:rsidRPr="00425093" w:rsidRDefault="00E15EF2" w:rsidP="00425093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-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9A2E43" w14:textId="4002AF6F" w:rsidR="00425093" w:rsidRPr="00425093" w:rsidRDefault="00E15EF2" w:rsidP="00425093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EDB2AF" w14:textId="4211123C" w:rsidR="00425093" w:rsidRPr="00425093" w:rsidRDefault="00E15EF2" w:rsidP="00425093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-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EC9E3F" w14:textId="675E141D" w:rsidR="00425093" w:rsidRPr="00425093" w:rsidRDefault="00E15EF2" w:rsidP="00425093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7F92FA" w14:textId="5D8713B2" w:rsidR="00425093" w:rsidRPr="00425093" w:rsidRDefault="00E15EF2" w:rsidP="00425093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-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367495" w14:textId="4A5FD35D" w:rsidR="00425093" w:rsidRPr="00425093" w:rsidRDefault="00E15EF2" w:rsidP="00425093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236A52" w14:textId="27CDB92D" w:rsidR="00425093" w:rsidRPr="00425093" w:rsidRDefault="00425093" w:rsidP="00425093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B29EBB" w14:textId="248675FE" w:rsidR="00425093" w:rsidRPr="00425093" w:rsidRDefault="00E15EF2" w:rsidP="00425093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806F0F" w14:textId="37F5A01D" w:rsidR="00425093" w:rsidRPr="00425093" w:rsidRDefault="00E15EF2" w:rsidP="00425093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-</w:t>
            </w:r>
          </w:p>
        </w:tc>
      </w:tr>
      <w:tr w:rsidR="00B779DC" w:rsidRPr="00425093" w14:paraId="4B20A789" w14:textId="77777777" w:rsidTr="00503108">
        <w:trPr>
          <w:trHeight w:hRule="exact" w:val="419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3C5C2CD5" w14:textId="77777777" w:rsidR="00B779DC" w:rsidRPr="00425093" w:rsidRDefault="00B779DC" w:rsidP="00B779DC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425093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 xml:space="preserve"> SEKTOR II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30BBFA" w14:textId="1825A043" w:rsidR="00B779DC" w:rsidRPr="00425093" w:rsidRDefault="00E15EF2" w:rsidP="00B779D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A83312" w14:textId="3C5FCFA7" w:rsidR="00B779DC" w:rsidRPr="00425093" w:rsidRDefault="00E15EF2" w:rsidP="00B779DC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BC1DCB" w14:textId="290FF7CF" w:rsidR="00B779DC" w:rsidRPr="00425093" w:rsidRDefault="00E15EF2" w:rsidP="00B779DC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  <w:t>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CFCFEF" w14:textId="0F68781E" w:rsidR="00B779DC" w:rsidRPr="00425093" w:rsidRDefault="00E15EF2" w:rsidP="00B779D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68DFD5" w14:textId="35D4CE7F" w:rsidR="00B779DC" w:rsidRPr="00425093" w:rsidRDefault="00E15EF2" w:rsidP="00B779D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5FF0AD" w14:textId="19086C5F" w:rsidR="00B779DC" w:rsidRPr="00425093" w:rsidRDefault="00E15EF2" w:rsidP="00B779D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A11841" w14:textId="0AF469AF" w:rsidR="00B779DC" w:rsidRPr="00425093" w:rsidRDefault="00E15EF2" w:rsidP="00B779D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2C55C0" w14:textId="2FF56BAD" w:rsidR="00B779DC" w:rsidRPr="00425093" w:rsidRDefault="00E15EF2" w:rsidP="00B779D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E25BF4" w14:textId="18B3F236" w:rsidR="00B779DC" w:rsidRPr="00425093" w:rsidRDefault="00E15EF2" w:rsidP="00B779D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EE51C5" w14:textId="7FB3908B" w:rsidR="00B779DC" w:rsidRPr="00425093" w:rsidRDefault="00E15EF2" w:rsidP="00B779D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C3B9E6" w14:textId="70A5D26C" w:rsidR="00B779DC" w:rsidRPr="00425093" w:rsidRDefault="00E15EF2" w:rsidP="00B779D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BF8366" w14:textId="44FD6EB6" w:rsidR="00B779DC" w:rsidRPr="00425093" w:rsidRDefault="00E15EF2" w:rsidP="00B779D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19</w:t>
            </w:r>
          </w:p>
        </w:tc>
      </w:tr>
      <w:tr w:rsidR="00B9434F" w:rsidRPr="00425093" w14:paraId="7CA632CD" w14:textId="77777777" w:rsidTr="00503108">
        <w:trPr>
          <w:trHeight w:hRule="exact" w:val="343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3EC8178C" w14:textId="77777777" w:rsidR="00B9434F" w:rsidRPr="00425093" w:rsidRDefault="00B9434F" w:rsidP="00B9434F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425093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 xml:space="preserve"> SEKTOR III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3C3B77" w14:textId="6D69735D" w:rsidR="00B9434F" w:rsidRPr="00425093" w:rsidRDefault="00E15EF2" w:rsidP="00B9434F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-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C20366" w14:textId="7530A250" w:rsidR="00B9434F" w:rsidRPr="00425093" w:rsidRDefault="00E15EF2" w:rsidP="00B9434F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091840" w14:textId="017B9FFD" w:rsidR="00B9434F" w:rsidRPr="00425093" w:rsidRDefault="00E15EF2" w:rsidP="00B9434F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-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F431EF" w14:textId="6F48F70E" w:rsidR="00B9434F" w:rsidRPr="00425093" w:rsidRDefault="00E15EF2" w:rsidP="00B9434F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2C59D7" w14:textId="7EB56148" w:rsidR="00B9434F" w:rsidRPr="00425093" w:rsidRDefault="00E15EF2" w:rsidP="00B9434F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-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7F79E6" w14:textId="31B5F1AC" w:rsidR="00B9434F" w:rsidRPr="00425093" w:rsidRDefault="00E15EF2" w:rsidP="00B9434F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7462DE" w14:textId="0F620617" w:rsidR="00B9434F" w:rsidRPr="00425093" w:rsidRDefault="00E15EF2" w:rsidP="00B9434F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-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01B138" w14:textId="5C9D46DA" w:rsidR="00B9434F" w:rsidRPr="00425093" w:rsidRDefault="00E15EF2" w:rsidP="00B9434F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F891A0" w14:textId="3E9053D5" w:rsidR="00B9434F" w:rsidRPr="00425093" w:rsidRDefault="00E15EF2" w:rsidP="00B9434F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-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F790A0" w14:textId="3F27B05E" w:rsidR="00B9434F" w:rsidRPr="00425093" w:rsidRDefault="00E15EF2" w:rsidP="00B9434F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741A5F" w14:textId="41ECE40D" w:rsidR="00B9434F" w:rsidRPr="00425093" w:rsidRDefault="00E15EF2" w:rsidP="00B9434F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-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249CF5" w14:textId="455F205D" w:rsidR="00B9434F" w:rsidRPr="00425093" w:rsidRDefault="00E15EF2" w:rsidP="00B9434F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19</w:t>
            </w:r>
          </w:p>
        </w:tc>
      </w:tr>
      <w:tr w:rsidR="00425093" w:rsidRPr="00425093" w14:paraId="2B21E0CE" w14:textId="77777777" w:rsidTr="00503108">
        <w:trPr>
          <w:trHeight w:hRule="exact" w:val="343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0EF7CD79" w14:textId="77777777" w:rsidR="00425093" w:rsidRPr="00425093" w:rsidRDefault="00425093" w:rsidP="00425093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425093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 xml:space="preserve"> SEKTOR IV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925D1E" w14:textId="23037298" w:rsidR="00425093" w:rsidRPr="00425093" w:rsidRDefault="00E15EF2" w:rsidP="00425093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0B30A6" w14:textId="19FB6F43" w:rsidR="00425093" w:rsidRPr="00425093" w:rsidRDefault="00E15EF2" w:rsidP="00425093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  <w:t>-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562799" w14:textId="55B1480C" w:rsidR="00425093" w:rsidRPr="00425093" w:rsidRDefault="00E15EF2" w:rsidP="00425093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  <w:t>22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39E383" w14:textId="5DE82AD0" w:rsidR="00425093" w:rsidRPr="00425093" w:rsidRDefault="00E15EF2" w:rsidP="00425093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-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D9E4A5" w14:textId="7D983561" w:rsidR="00425093" w:rsidRPr="00425093" w:rsidRDefault="00E15EF2" w:rsidP="00425093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254F6E" w14:textId="2EBF66B9" w:rsidR="00425093" w:rsidRPr="00425093" w:rsidRDefault="00E15EF2" w:rsidP="00425093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-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64FF5C" w14:textId="0EE0DC5A" w:rsidR="00425093" w:rsidRPr="00425093" w:rsidRDefault="00E15EF2" w:rsidP="00425093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A54270" w14:textId="7FD49607" w:rsidR="00425093" w:rsidRPr="00425093" w:rsidRDefault="00E15EF2" w:rsidP="00425093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-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F2B09B" w14:textId="7818B7CA" w:rsidR="00425093" w:rsidRPr="00425093" w:rsidRDefault="00E15EF2" w:rsidP="00425093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6E160E" w14:textId="198C8E0B" w:rsidR="00425093" w:rsidRPr="00425093" w:rsidRDefault="00E15EF2" w:rsidP="00425093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-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50F891" w14:textId="18128816" w:rsidR="00425093" w:rsidRPr="00425093" w:rsidRDefault="00E15EF2" w:rsidP="00425093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5CB895" w14:textId="40320D72" w:rsidR="00425093" w:rsidRPr="00425093" w:rsidRDefault="00E15EF2" w:rsidP="00425093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-</w:t>
            </w:r>
          </w:p>
        </w:tc>
      </w:tr>
    </w:tbl>
    <w:p w14:paraId="5E4A2878" w14:textId="77777777" w:rsidR="00B26CA9" w:rsidRDefault="00B26CA9">
      <w:pPr>
        <w:jc w:val="center"/>
        <w:rPr>
          <w:rFonts w:ascii="Cambria" w:eastAsia="Times New Roman" w:hAnsi="Cambria" w:cs="Cambria"/>
          <w:b/>
          <w:color w:val="000000"/>
          <w:sz w:val="22"/>
          <w:szCs w:val="22"/>
          <w:highlight w:val="yellow"/>
          <w:lang w:val="pl-PL" w:eastAsia="pl-PL"/>
        </w:rPr>
      </w:pPr>
    </w:p>
    <w:p w14:paraId="0FE401C8" w14:textId="1E6C73A4" w:rsidR="00B26CA9" w:rsidRDefault="00DA1661">
      <w:pPr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color w:val="000000"/>
          <w:lang w:val="pl-PL" w:eastAsia="pl-PL"/>
        </w:rPr>
        <w:t>Harmonogram odbioru</w:t>
      </w:r>
      <w:r>
        <w:rPr>
          <w:rFonts w:ascii="Cambria" w:eastAsia="Times New Roman" w:hAnsi="Cambria" w:cs="Cambria"/>
          <w:b/>
          <w:bCs/>
          <w:color w:val="FF3333"/>
          <w:lang w:val="pl-PL" w:eastAsia="pl-PL"/>
        </w:rPr>
        <w:t xml:space="preserve"> </w:t>
      </w:r>
      <w:r w:rsidR="00130FCE" w:rsidRPr="00536331">
        <w:rPr>
          <w:rFonts w:ascii="Cambria" w:eastAsia="Times New Roman" w:hAnsi="Cambria" w:cs="Cambria"/>
          <w:b/>
          <w:bCs/>
          <w:color w:val="FFC000"/>
          <w:lang w:val="pl-PL" w:eastAsia="pl-PL"/>
        </w:rPr>
        <w:t xml:space="preserve">metali i </w:t>
      </w:r>
      <w:r w:rsidRPr="00536331">
        <w:rPr>
          <w:rFonts w:ascii="Cambria" w:eastAsia="Times New Roman" w:hAnsi="Cambria" w:cs="Cambria"/>
          <w:b/>
          <w:bCs/>
          <w:color w:val="FFC000"/>
          <w:lang w:val="pl-PL" w:eastAsia="pl-PL"/>
        </w:rPr>
        <w:t xml:space="preserve">tworzyw sztucznych </w:t>
      </w:r>
      <w:r>
        <w:rPr>
          <w:rFonts w:ascii="Cambria" w:eastAsia="Times New Roman" w:hAnsi="Cambria" w:cs="Cambria"/>
          <w:b/>
          <w:color w:val="000000"/>
          <w:lang w:val="pl-PL" w:eastAsia="pl-PL"/>
        </w:rPr>
        <w:t xml:space="preserve">z terenu gminy </w:t>
      </w:r>
      <w:r w:rsidR="00BE3F1F">
        <w:rPr>
          <w:rFonts w:ascii="Cambria" w:eastAsia="Times New Roman" w:hAnsi="Cambria" w:cs="Cambria"/>
          <w:b/>
          <w:color w:val="000000"/>
          <w:lang w:val="pl-PL" w:eastAsia="pl-PL"/>
        </w:rPr>
        <w:t>Dubeninki</w:t>
      </w:r>
    </w:p>
    <w:p w14:paraId="39251B6A" w14:textId="77777777" w:rsidR="00B26CA9" w:rsidRDefault="00B26CA9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lang w:val="pl-PL" w:eastAsia="pl-PL"/>
        </w:rPr>
      </w:pPr>
    </w:p>
    <w:tbl>
      <w:tblPr>
        <w:tblW w:w="1458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2"/>
        <w:gridCol w:w="1122"/>
        <w:gridCol w:w="1122"/>
        <w:gridCol w:w="1122"/>
        <w:gridCol w:w="1122"/>
        <w:gridCol w:w="1122"/>
        <w:gridCol w:w="1122"/>
        <w:gridCol w:w="1122"/>
        <w:gridCol w:w="1122"/>
        <w:gridCol w:w="1122"/>
        <w:gridCol w:w="1122"/>
        <w:gridCol w:w="1122"/>
        <w:gridCol w:w="1122"/>
      </w:tblGrid>
      <w:tr w:rsidR="002967E1" w:rsidRPr="00EE0C5C" w14:paraId="0F964BF1" w14:textId="77777777" w:rsidTr="00EE0C5C">
        <w:trPr>
          <w:trHeight w:hRule="exact" w:val="321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1A59837D" w14:textId="77777777" w:rsidR="002967E1" w:rsidRPr="00EE0C5C" w:rsidRDefault="002967E1" w:rsidP="002967E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EE0C5C">
              <w:rPr>
                <w:rFonts w:ascii="Cambria" w:eastAsia="Times New Roman" w:hAnsi="Cambria" w:cs="Calibri"/>
                <w:color w:val="FFFFFF"/>
                <w:kern w:val="0"/>
                <w:sz w:val="18"/>
                <w:szCs w:val="18"/>
                <w:lang w:val="pl-PL" w:eastAsia="pl-PL" w:bidi="ar-SA"/>
              </w:rPr>
              <w:t> 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7716001D" w14:textId="6FF35A29" w:rsidR="002967E1" w:rsidRPr="00EE0C5C" w:rsidRDefault="002967E1" w:rsidP="002967E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4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220F5C99" w14:textId="7D48F45C" w:rsidR="002967E1" w:rsidRPr="00EE0C5C" w:rsidRDefault="002967E1" w:rsidP="002967E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II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4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426025C9" w14:textId="359FB399" w:rsidR="002967E1" w:rsidRPr="00EE0C5C" w:rsidRDefault="002967E1" w:rsidP="002967E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III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4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7D965F71" w14:textId="537BEA90" w:rsidR="002967E1" w:rsidRPr="00EE0C5C" w:rsidRDefault="002967E1" w:rsidP="002967E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IV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4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0CD86093" w14:textId="32C704E4" w:rsidR="002967E1" w:rsidRPr="00EE0C5C" w:rsidRDefault="002967E1" w:rsidP="002967E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V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4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63FD97E1" w14:textId="3BA7A536" w:rsidR="002967E1" w:rsidRPr="00EE0C5C" w:rsidRDefault="002967E1" w:rsidP="002967E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VI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4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12B88096" w14:textId="4292C3F4" w:rsidR="002967E1" w:rsidRPr="00EE0C5C" w:rsidRDefault="002967E1" w:rsidP="002967E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VII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4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4B29B8E8" w14:textId="6E8AD725" w:rsidR="002967E1" w:rsidRPr="00EE0C5C" w:rsidRDefault="002967E1" w:rsidP="002967E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VIII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4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1AA781E3" w14:textId="654AA4CF" w:rsidR="002967E1" w:rsidRPr="00EE0C5C" w:rsidRDefault="002967E1" w:rsidP="002967E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IX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4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272EA0A2" w14:textId="7E1FDD46" w:rsidR="002967E1" w:rsidRPr="00EE0C5C" w:rsidRDefault="002967E1" w:rsidP="002967E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X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4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42D51F0C" w14:textId="5CC2A51E" w:rsidR="002967E1" w:rsidRPr="00EE0C5C" w:rsidRDefault="002967E1" w:rsidP="002967E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XI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4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0514F20B" w14:textId="2A2A26CE" w:rsidR="002967E1" w:rsidRPr="00EE0C5C" w:rsidRDefault="002967E1" w:rsidP="002967E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XII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4</w:t>
            </w:r>
          </w:p>
        </w:tc>
      </w:tr>
      <w:tr w:rsidR="00EE0C5C" w:rsidRPr="00EE0C5C" w14:paraId="4F1B7E36" w14:textId="77777777" w:rsidTr="00503108">
        <w:trPr>
          <w:trHeight w:hRule="exact" w:val="494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13EC1C05" w14:textId="77777777" w:rsidR="00EE0C5C" w:rsidRPr="00EE0C5C" w:rsidRDefault="00EE0C5C" w:rsidP="00EE0C5C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EE0C5C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 xml:space="preserve"> SEKTOR I 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FB9985" w14:textId="595D5667" w:rsidR="00EE0C5C" w:rsidRPr="00EE0C5C" w:rsidRDefault="00473687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3D7BE0" w14:textId="1DBD44A4" w:rsidR="00EE0C5C" w:rsidRPr="00EE0C5C" w:rsidRDefault="00473687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C6242E" w14:textId="04AFDE11" w:rsidR="00EE0C5C" w:rsidRPr="00EE0C5C" w:rsidRDefault="00473687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66D074" w14:textId="2CE84F3C" w:rsidR="00EE0C5C" w:rsidRPr="00EE0C5C" w:rsidRDefault="00473687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30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57C085" w14:textId="0EF194DF" w:rsidR="00EE0C5C" w:rsidRPr="00EE0C5C" w:rsidRDefault="00473687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8161A5" w14:textId="4981DF17" w:rsidR="00EE0C5C" w:rsidRPr="00EE0C5C" w:rsidRDefault="00043576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8BBAAD" w14:textId="5A619F12" w:rsidR="00EE0C5C" w:rsidRPr="00EE0C5C" w:rsidRDefault="00043576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85607B" w14:textId="54E75329" w:rsidR="00EE0C5C" w:rsidRPr="00EE0C5C" w:rsidRDefault="00043576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D31C29" w14:textId="5F1EB05E" w:rsidR="00EE0C5C" w:rsidRPr="00EE0C5C" w:rsidRDefault="00043576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EC23B1" w14:textId="7EC061DB" w:rsidR="00EE0C5C" w:rsidRPr="00EE0C5C" w:rsidRDefault="00043576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220C21" w14:textId="19447E76" w:rsidR="00EE0C5C" w:rsidRPr="00EE0C5C" w:rsidRDefault="00043576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3804C3" w14:textId="6BFF527D" w:rsidR="00EE0C5C" w:rsidRPr="00EE0C5C" w:rsidRDefault="00A51608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13</w:t>
            </w:r>
          </w:p>
        </w:tc>
      </w:tr>
      <w:tr w:rsidR="0002744F" w:rsidRPr="00EE0C5C" w14:paraId="2ACEACF8" w14:textId="77777777" w:rsidTr="00503108">
        <w:trPr>
          <w:trHeight w:hRule="exact" w:val="508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6CC5C17F" w14:textId="77777777" w:rsidR="0002744F" w:rsidRPr="00EE0C5C" w:rsidRDefault="0002744F" w:rsidP="0002744F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EE0C5C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 xml:space="preserve"> SEKTOR II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9D03D8" w14:textId="6CB8AAA4" w:rsidR="0002744F" w:rsidRPr="00EE0C5C" w:rsidRDefault="00473687" w:rsidP="0002744F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11, 25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A96617" w14:textId="34473934" w:rsidR="0002744F" w:rsidRPr="00EE0C5C" w:rsidRDefault="00473687" w:rsidP="0002744F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  <w:t>8, 22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BE3421" w14:textId="11D3D1EE" w:rsidR="0002744F" w:rsidRPr="00EE0C5C" w:rsidRDefault="00473687" w:rsidP="0002744F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  <w:t>7, 21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E2C389" w14:textId="13A9DDCD" w:rsidR="0002744F" w:rsidRPr="00EE0C5C" w:rsidRDefault="00473687" w:rsidP="0002744F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6, 18, 30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7427AC" w14:textId="1D320580" w:rsidR="0002744F" w:rsidRPr="00EE0C5C" w:rsidRDefault="00473687" w:rsidP="0002744F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14, 28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22E792" w14:textId="79B240E7" w:rsidR="0002744F" w:rsidRPr="00EE0C5C" w:rsidRDefault="00473687" w:rsidP="0002744F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11</w:t>
            </w:r>
            <w:r w:rsidR="00043576"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, 25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1AB012" w14:textId="36E987E8" w:rsidR="0002744F" w:rsidRPr="00EE0C5C" w:rsidRDefault="00043576" w:rsidP="0002744F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9, 23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E168E6" w14:textId="2DB0EFBD" w:rsidR="0002744F" w:rsidRPr="00EE0C5C" w:rsidRDefault="00043576" w:rsidP="0002744F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6, 20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820888" w14:textId="76D17034" w:rsidR="0002744F" w:rsidRPr="00EE0C5C" w:rsidRDefault="00043576" w:rsidP="0002744F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3, 17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8E4675" w14:textId="1C597D5A" w:rsidR="0002744F" w:rsidRPr="00EE0C5C" w:rsidRDefault="00043576" w:rsidP="0002744F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 xml:space="preserve">1, 15, </w:t>
            </w:r>
            <w:r w:rsidR="00A021E9"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31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31FCD9" w14:textId="5874E127" w:rsidR="0002744F" w:rsidRPr="00EE0C5C" w:rsidRDefault="00043576" w:rsidP="00043576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21, 28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BE04E6" w14:textId="7A42B761" w:rsidR="0002744F" w:rsidRPr="00EE0C5C" w:rsidRDefault="00A51608" w:rsidP="0002744F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13, 27</w:t>
            </w:r>
          </w:p>
        </w:tc>
      </w:tr>
      <w:tr w:rsidR="00EE0C5C" w:rsidRPr="00EE0C5C" w14:paraId="71BB9037" w14:textId="77777777" w:rsidTr="00503108">
        <w:trPr>
          <w:trHeight w:hRule="exact" w:val="508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55CE6F86" w14:textId="77777777" w:rsidR="00EE0C5C" w:rsidRPr="00EE0C5C" w:rsidRDefault="00EE0C5C" w:rsidP="00EE0C5C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EE0C5C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 xml:space="preserve"> SEKTOR III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9941D1" w14:textId="139B9169" w:rsidR="00EE0C5C" w:rsidRPr="00EE0C5C" w:rsidRDefault="00473687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7EDC78" w14:textId="2B6A43DA" w:rsidR="00EE0C5C" w:rsidRPr="00EE0C5C" w:rsidRDefault="00473687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DCD704" w14:textId="69AC259E" w:rsidR="00EE0C5C" w:rsidRPr="00EE0C5C" w:rsidRDefault="00473687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316BD2" w14:textId="7A631CE4" w:rsidR="00EE0C5C" w:rsidRPr="00EE0C5C" w:rsidRDefault="00473687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026069" w14:textId="4B9265D2" w:rsidR="00EE0C5C" w:rsidRPr="00EE0C5C" w:rsidRDefault="00473687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395F34" w14:textId="3F25FA37" w:rsidR="00EE0C5C" w:rsidRPr="00EE0C5C" w:rsidRDefault="00473687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063D89" w14:textId="6FA7C3CE" w:rsidR="00EE0C5C" w:rsidRPr="00EE0C5C" w:rsidRDefault="00043576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737CF9" w14:textId="49AFF4C4" w:rsidR="00EE0C5C" w:rsidRPr="00EE0C5C" w:rsidRDefault="00043576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8E2BE1" w14:textId="657D6B60" w:rsidR="00EE0C5C" w:rsidRPr="00EE0C5C" w:rsidRDefault="00043576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364541" w14:textId="000C8E7A" w:rsidR="00EE0C5C" w:rsidRPr="00EE0C5C" w:rsidRDefault="00043576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0BCBD2" w14:textId="66B2A102" w:rsidR="00EE0C5C" w:rsidRPr="00EE0C5C" w:rsidRDefault="00043576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96FED9" w14:textId="5461243E" w:rsidR="00EE0C5C" w:rsidRPr="00EE0C5C" w:rsidRDefault="00A51608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27</w:t>
            </w:r>
          </w:p>
        </w:tc>
      </w:tr>
      <w:tr w:rsidR="00EE0C5C" w:rsidRPr="00EE0C5C" w14:paraId="091FF0B8" w14:textId="77777777" w:rsidTr="00503108">
        <w:trPr>
          <w:trHeight w:hRule="exact" w:val="508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43986F76" w14:textId="77777777" w:rsidR="00EE0C5C" w:rsidRPr="00EE0C5C" w:rsidRDefault="00EE0C5C" w:rsidP="00EE0C5C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EE0C5C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 xml:space="preserve"> SEKTOR IV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F8E7D8" w14:textId="5A61C8C5" w:rsidR="00EE0C5C" w:rsidRPr="00EE0C5C" w:rsidRDefault="007A0CF1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E32B79" w14:textId="41C847A0" w:rsidR="00EE0C5C" w:rsidRPr="00EE0C5C" w:rsidRDefault="00473687" w:rsidP="00EE0C5C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  <w:t>15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07B146" w14:textId="10998E69" w:rsidR="00EE0C5C" w:rsidRPr="00EE0C5C" w:rsidRDefault="00473687" w:rsidP="00EE0C5C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  <w:t>15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28AF0F" w14:textId="32B12E29" w:rsidR="00EE0C5C" w:rsidRPr="00EE0C5C" w:rsidRDefault="00473687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D0AA1E" w14:textId="53F0D9A0" w:rsidR="00EE0C5C" w:rsidRPr="00EE0C5C" w:rsidRDefault="00473687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1B084F" w14:textId="397779E2" w:rsidR="00EE0C5C" w:rsidRPr="00EE0C5C" w:rsidRDefault="00473687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1A7625" w14:textId="7C4F376A" w:rsidR="00EE0C5C" w:rsidRPr="00EE0C5C" w:rsidRDefault="00043576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33532B" w14:textId="7E4DCE34" w:rsidR="00EE0C5C" w:rsidRPr="00EE0C5C" w:rsidRDefault="00043576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0A5769" w14:textId="178D1D37" w:rsidR="00EE0C5C" w:rsidRPr="00EE0C5C" w:rsidRDefault="00043576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C8393A" w14:textId="7CC27E89" w:rsidR="00EE0C5C" w:rsidRPr="00EE0C5C" w:rsidRDefault="00043576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483711" w14:textId="3FCE1631" w:rsidR="00EE0C5C" w:rsidRPr="00EE0C5C" w:rsidRDefault="00043576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756E93" w14:textId="6EC73B6E" w:rsidR="00EE0C5C" w:rsidRPr="00EE0C5C" w:rsidRDefault="00A51608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6</w:t>
            </w:r>
          </w:p>
        </w:tc>
      </w:tr>
    </w:tbl>
    <w:p w14:paraId="11F4C693" w14:textId="77777777" w:rsidR="00B26CA9" w:rsidRDefault="00B26CA9">
      <w:pPr>
        <w:jc w:val="center"/>
        <w:rPr>
          <w:rFonts w:ascii="Cambria" w:eastAsia="Times New Roman" w:hAnsi="Cambria" w:cs="Cambria"/>
          <w:b/>
          <w:color w:val="000000"/>
          <w:sz w:val="22"/>
          <w:szCs w:val="22"/>
          <w:highlight w:val="yellow"/>
          <w:lang w:val="pl-PL" w:eastAsia="pl-PL"/>
        </w:rPr>
      </w:pPr>
    </w:p>
    <w:p w14:paraId="3537CE5C" w14:textId="77777777" w:rsidR="005E46D7" w:rsidRDefault="005E46D7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lang w:val="pl-PL" w:eastAsia="pl-PL"/>
        </w:rPr>
      </w:pPr>
    </w:p>
    <w:p w14:paraId="1205BD3F" w14:textId="77777777" w:rsidR="005E46D7" w:rsidRDefault="005E46D7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lang w:val="pl-PL" w:eastAsia="pl-PL"/>
        </w:rPr>
      </w:pPr>
    </w:p>
    <w:p w14:paraId="1FF5CC91" w14:textId="77777777" w:rsidR="005E46D7" w:rsidRDefault="005E46D7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lang w:val="pl-PL" w:eastAsia="pl-PL"/>
        </w:rPr>
      </w:pPr>
    </w:p>
    <w:p w14:paraId="2C314775" w14:textId="77777777" w:rsidR="005E46D7" w:rsidRDefault="005E46D7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lang w:val="pl-PL" w:eastAsia="pl-PL"/>
        </w:rPr>
      </w:pPr>
    </w:p>
    <w:p w14:paraId="7672B8C3" w14:textId="44AC18AB" w:rsidR="00B26CA9" w:rsidRDefault="00DA1661">
      <w:pPr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color w:val="000000"/>
          <w:lang w:val="pl-PL" w:eastAsia="pl-PL"/>
        </w:rPr>
        <w:t>Harmonogram odbioru</w:t>
      </w:r>
      <w:r>
        <w:rPr>
          <w:rFonts w:ascii="Cambria" w:eastAsia="Times New Roman" w:hAnsi="Cambria" w:cs="Cambria"/>
          <w:b/>
          <w:bCs/>
          <w:color w:val="FF3333"/>
          <w:lang w:val="pl-PL" w:eastAsia="pl-PL"/>
        </w:rPr>
        <w:t xml:space="preserve"> </w:t>
      </w:r>
      <w:r w:rsidRPr="00A851E1">
        <w:rPr>
          <w:rFonts w:ascii="Cambria" w:eastAsia="Times New Roman" w:hAnsi="Cambria" w:cs="Cambria"/>
          <w:b/>
          <w:bCs/>
          <w:color w:val="808080" w:themeColor="background1" w:themeShade="80"/>
          <w:lang w:val="pl-PL" w:eastAsia="pl-PL"/>
        </w:rPr>
        <w:t>popiołu</w:t>
      </w:r>
      <w:r w:rsidRPr="00536331">
        <w:rPr>
          <w:rFonts w:ascii="Cambria" w:eastAsia="Times New Roman" w:hAnsi="Cambria" w:cs="Cambria"/>
          <w:b/>
          <w:bCs/>
          <w:color w:val="auto"/>
          <w:lang w:val="pl-PL" w:eastAsia="pl-PL"/>
        </w:rPr>
        <w:t xml:space="preserve"> </w:t>
      </w:r>
      <w:r w:rsidR="00415BE8" w:rsidRPr="00A851E1">
        <w:rPr>
          <w:rFonts w:ascii="Cambria" w:eastAsia="Times New Roman" w:hAnsi="Cambria" w:cs="Cambria"/>
          <w:b/>
          <w:bCs/>
          <w:color w:val="auto"/>
          <w:sz w:val="28"/>
          <w:szCs w:val="28"/>
          <w:lang w:val="pl-PL" w:eastAsia="pl-PL"/>
        </w:rPr>
        <w:t xml:space="preserve">, </w:t>
      </w:r>
      <w:r w:rsidR="00415BE8" w:rsidRPr="00A851E1">
        <w:rPr>
          <w:rFonts w:ascii="Cambria" w:eastAsia="Times New Roman" w:hAnsi="Cambria" w:cs="Cambria"/>
          <w:b/>
          <w:bCs/>
          <w:color w:val="0070C0"/>
          <w:lang w:val="pl-PL" w:eastAsia="pl-PL"/>
        </w:rPr>
        <w:t>elektroniki i odpadów wielkogabarytowych</w:t>
      </w:r>
      <w:r w:rsidRPr="00A851E1">
        <w:rPr>
          <w:rFonts w:ascii="Cambria" w:eastAsia="Times New Roman" w:hAnsi="Cambria" w:cs="Cambria"/>
          <w:b/>
          <w:color w:val="0070C0"/>
          <w:lang w:val="pl-PL" w:eastAsia="pl-PL"/>
        </w:rPr>
        <w:t xml:space="preserve"> </w:t>
      </w:r>
      <w:r>
        <w:rPr>
          <w:rFonts w:ascii="Cambria" w:eastAsia="Times New Roman" w:hAnsi="Cambria" w:cs="Cambria"/>
          <w:b/>
          <w:color w:val="000000"/>
          <w:lang w:val="pl-PL" w:eastAsia="pl-PL"/>
        </w:rPr>
        <w:t xml:space="preserve">z terenu gminy </w:t>
      </w:r>
      <w:r w:rsidR="00BE3F1F">
        <w:rPr>
          <w:rFonts w:ascii="Cambria" w:eastAsia="Times New Roman" w:hAnsi="Cambria" w:cs="Cambria"/>
          <w:b/>
          <w:color w:val="000000"/>
          <w:lang w:val="pl-PL" w:eastAsia="pl-PL"/>
        </w:rPr>
        <w:t>Dubeninki</w:t>
      </w:r>
    </w:p>
    <w:p w14:paraId="2A26F5FF" w14:textId="77777777" w:rsidR="00B26CA9" w:rsidRDefault="00B26CA9">
      <w:pPr>
        <w:jc w:val="center"/>
        <w:rPr>
          <w:rFonts w:ascii="Cambria" w:eastAsia="Times New Roman" w:hAnsi="Cambria" w:cs="Cambria"/>
          <w:b/>
          <w:color w:val="000000"/>
          <w:sz w:val="22"/>
          <w:szCs w:val="22"/>
          <w:highlight w:val="yellow"/>
          <w:lang w:val="pl-PL" w:eastAsia="pl-PL"/>
        </w:rPr>
      </w:pPr>
    </w:p>
    <w:tbl>
      <w:tblPr>
        <w:tblW w:w="11045" w:type="dxa"/>
        <w:tblInd w:w="13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6"/>
        <w:gridCol w:w="1437"/>
        <w:gridCol w:w="1437"/>
        <w:gridCol w:w="1437"/>
        <w:gridCol w:w="895"/>
        <w:gridCol w:w="1384"/>
        <w:gridCol w:w="1472"/>
        <w:gridCol w:w="1437"/>
      </w:tblGrid>
      <w:tr w:rsidR="007A0CF1" w:rsidRPr="004A6EC1" w14:paraId="0EF370B2" w14:textId="77777777" w:rsidTr="007A0CF1">
        <w:trPr>
          <w:trHeight w:hRule="exact" w:val="444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/>
            <w:vAlign w:val="center"/>
            <w:hideMark/>
          </w:tcPr>
          <w:p w14:paraId="5C918763" w14:textId="77777777" w:rsidR="007A0CF1" w:rsidRPr="004A6EC1" w:rsidRDefault="007A0CF1" w:rsidP="004A6EC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26"/>
                <w:szCs w:val="26"/>
                <w:lang w:val="pl-PL" w:eastAsia="pl-PL" w:bidi="ar-SA"/>
              </w:rPr>
            </w:pPr>
            <w:r w:rsidRPr="004A6EC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26"/>
                <w:szCs w:val="26"/>
                <w:lang w:val="pl-PL" w:eastAsia="pl-PL" w:bidi="ar-SA"/>
              </w:rPr>
              <w:t>Popiół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5603D720" w14:textId="50750244" w:rsidR="007A0CF1" w:rsidRPr="004A6EC1" w:rsidRDefault="007A0CF1" w:rsidP="004A6EC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4A6EC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</w:t>
            </w:r>
            <w:r w:rsidRPr="004A6EC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 xml:space="preserve">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4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6C60D19F" w14:textId="67C5CCFF" w:rsidR="007A0CF1" w:rsidRPr="004A6EC1" w:rsidRDefault="007A0CF1" w:rsidP="004A6EC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4A6EC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V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</w:t>
            </w:r>
            <w:r w:rsidRPr="004A6EC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4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5956A949" w14:textId="4839E761" w:rsidR="007A0CF1" w:rsidRPr="004A6EC1" w:rsidRDefault="007A0CF1" w:rsidP="004A6EC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4A6EC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XI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4</w:t>
            </w:r>
          </w:p>
        </w:tc>
        <w:tc>
          <w:tcPr>
            <w:tcW w:w="895" w:type="dxa"/>
            <w:tcBorders>
              <w:left w:val="single" w:sz="4" w:space="0" w:color="auto"/>
            </w:tcBorders>
            <w:shd w:val="clear" w:color="auto" w:fill="auto"/>
          </w:tcPr>
          <w:p w14:paraId="5E66544A" w14:textId="77777777" w:rsidR="007A0CF1" w:rsidRPr="004A6EC1" w:rsidRDefault="007A0CF1" w:rsidP="004A6EC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26"/>
                <w:szCs w:val="26"/>
                <w:lang w:val="pl-PL" w:eastAsia="pl-PL" w:bidi="ar-SA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6CA93E58" w14:textId="333048D1" w:rsidR="007A0CF1" w:rsidRPr="004A6EC1" w:rsidRDefault="007A0CF1" w:rsidP="004A6EC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26"/>
                <w:szCs w:val="26"/>
                <w:lang w:val="pl-PL" w:eastAsia="pl-PL" w:bidi="ar-SA"/>
              </w:rPr>
            </w:pPr>
            <w:r w:rsidRPr="004A6EC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26"/>
                <w:szCs w:val="26"/>
                <w:lang w:val="pl-PL" w:eastAsia="pl-PL" w:bidi="ar-SA"/>
              </w:rPr>
              <w:t>Gabaryty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33C9943B" w14:textId="51D8D0E5" w:rsidR="007A0CF1" w:rsidRPr="004A6EC1" w:rsidRDefault="007A0CF1" w:rsidP="004A6EC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 xml:space="preserve">V </w:t>
            </w:r>
            <w:r w:rsidRPr="004A6EC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4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57486264" w14:textId="7A052595" w:rsidR="007A0CF1" w:rsidRPr="004A6EC1" w:rsidRDefault="007A0CF1" w:rsidP="004A6EC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</w:t>
            </w:r>
            <w:r w:rsidRPr="004A6EC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X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4</w:t>
            </w:r>
          </w:p>
        </w:tc>
      </w:tr>
      <w:tr w:rsidR="007A0CF1" w:rsidRPr="004A6EC1" w14:paraId="1A45E00E" w14:textId="77777777" w:rsidTr="007A0CF1">
        <w:trPr>
          <w:trHeight w:hRule="exact" w:val="319"/>
        </w:trPr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/>
            <w:vAlign w:val="center"/>
            <w:hideMark/>
          </w:tcPr>
          <w:p w14:paraId="2C371264" w14:textId="77777777" w:rsidR="007A0CF1" w:rsidRPr="004A6EC1" w:rsidRDefault="007A0CF1" w:rsidP="004A6EC1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4A6EC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 xml:space="preserve">SEKTOR I 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C942DE" w14:textId="6DF096C3" w:rsidR="007A0CF1" w:rsidRPr="004A6EC1" w:rsidRDefault="007A0CF1" w:rsidP="004A6EC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29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1735DC" w14:textId="4F80E11E" w:rsidR="007A0CF1" w:rsidRPr="004A6EC1" w:rsidRDefault="007A0CF1" w:rsidP="004A6EC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18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7A1264" w14:textId="65AA5ABB" w:rsidR="007A0CF1" w:rsidRPr="004A6EC1" w:rsidRDefault="007A0CF1" w:rsidP="004A6EC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15</w:t>
            </w:r>
          </w:p>
        </w:tc>
        <w:tc>
          <w:tcPr>
            <w:tcW w:w="895" w:type="dxa"/>
            <w:tcBorders>
              <w:left w:val="single" w:sz="4" w:space="0" w:color="auto"/>
            </w:tcBorders>
            <w:shd w:val="clear" w:color="auto" w:fill="auto"/>
          </w:tcPr>
          <w:p w14:paraId="572CEAFF" w14:textId="77777777" w:rsidR="007A0CF1" w:rsidRPr="004A6EC1" w:rsidRDefault="007A0CF1" w:rsidP="004A6EC1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1E203529" w14:textId="16BC76F9" w:rsidR="007A0CF1" w:rsidRPr="004A6EC1" w:rsidRDefault="007A0CF1" w:rsidP="004A6EC1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4A6EC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>SEKTOR I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A42D86" w14:textId="271CF557" w:rsidR="007A0CF1" w:rsidRPr="004A6EC1" w:rsidRDefault="007A0CF1" w:rsidP="004A6EC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736065" w14:textId="68E4F517" w:rsidR="007A0CF1" w:rsidRPr="004A6EC1" w:rsidRDefault="007A0CF1" w:rsidP="004A6EC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13</w:t>
            </w:r>
          </w:p>
        </w:tc>
      </w:tr>
      <w:tr w:rsidR="007A0CF1" w:rsidRPr="004A6EC1" w14:paraId="659111C0" w14:textId="77777777" w:rsidTr="007A0CF1">
        <w:trPr>
          <w:trHeight w:hRule="exact" w:val="335"/>
        </w:trPr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/>
            <w:vAlign w:val="center"/>
            <w:hideMark/>
          </w:tcPr>
          <w:p w14:paraId="05B13901" w14:textId="77777777" w:rsidR="007A0CF1" w:rsidRPr="004A6EC1" w:rsidRDefault="007A0CF1" w:rsidP="004A6EC1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4A6EC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>SEKTOR II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E48C83" w14:textId="48238CBD" w:rsidR="007A0CF1" w:rsidRPr="004A6EC1" w:rsidRDefault="007A0CF1" w:rsidP="004A6EC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  <w:t>22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EF83CA" w14:textId="4DD24FAF" w:rsidR="007A0CF1" w:rsidRPr="004A6EC1" w:rsidRDefault="007A0CF1" w:rsidP="004A6EC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25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9F9C25" w14:textId="60658D63" w:rsidR="007A0CF1" w:rsidRPr="004A6EC1" w:rsidRDefault="007A0CF1" w:rsidP="004A6EC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29</w:t>
            </w:r>
          </w:p>
        </w:tc>
        <w:tc>
          <w:tcPr>
            <w:tcW w:w="895" w:type="dxa"/>
            <w:tcBorders>
              <w:left w:val="single" w:sz="4" w:space="0" w:color="auto"/>
            </w:tcBorders>
            <w:shd w:val="clear" w:color="auto" w:fill="auto"/>
          </w:tcPr>
          <w:p w14:paraId="4678714C" w14:textId="77777777" w:rsidR="007A0CF1" w:rsidRPr="004A6EC1" w:rsidRDefault="007A0CF1" w:rsidP="004A6EC1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35362763" w14:textId="71402FD8" w:rsidR="007A0CF1" w:rsidRPr="004A6EC1" w:rsidRDefault="007A0CF1" w:rsidP="004A6EC1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4A6EC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>SEKTOR II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91C2D3" w14:textId="2C4DA12A" w:rsidR="007A0CF1" w:rsidRPr="004A6EC1" w:rsidRDefault="007A0CF1" w:rsidP="004A6EC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EC0BE4" w14:textId="10AFE67F" w:rsidR="007A0CF1" w:rsidRPr="004A6EC1" w:rsidRDefault="007A0CF1" w:rsidP="004A6EC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13</w:t>
            </w:r>
          </w:p>
        </w:tc>
      </w:tr>
      <w:tr w:rsidR="007A0CF1" w:rsidRPr="004A6EC1" w14:paraId="0904FCE9" w14:textId="77777777" w:rsidTr="007A0CF1">
        <w:trPr>
          <w:trHeight w:hRule="exact" w:val="320"/>
        </w:trPr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/>
            <w:vAlign w:val="center"/>
            <w:hideMark/>
          </w:tcPr>
          <w:p w14:paraId="0962F07C" w14:textId="77777777" w:rsidR="007A0CF1" w:rsidRPr="004A6EC1" w:rsidRDefault="007A0CF1" w:rsidP="004A6EC1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4A6EC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>SEKTOR III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B07095" w14:textId="174B6082" w:rsidR="007A0CF1" w:rsidRPr="004A6EC1" w:rsidRDefault="007A0CF1" w:rsidP="004A6EC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29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DBCC10" w14:textId="77718732" w:rsidR="007A0CF1" w:rsidRPr="004A6EC1" w:rsidRDefault="007A0CF1" w:rsidP="004A6EC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18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3043AD" w14:textId="47CEA4E9" w:rsidR="007A0CF1" w:rsidRPr="004A6EC1" w:rsidRDefault="007A0CF1" w:rsidP="004A6EC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15</w:t>
            </w:r>
          </w:p>
        </w:tc>
        <w:tc>
          <w:tcPr>
            <w:tcW w:w="895" w:type="dxa"/>
            <w:tcBorders>
              <w:left w:val="single" w:sz="4" w:space="0" w:color="auto"/>
            </w:tcBorders>
            <w:shd w:val="clear" w:color="auto" w:fill="auto"/>
          </w:tcPr>
          <w:p w14:paraId="1A4B7736" w14:textId="77777777" w:rsidR="007A0CF1" w:rsidRPr="004A6EC1" w:rsidRDefault="007A0CF1" w:rsidP="004A6EC1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77A110B9" w14:textId="159F45F5" w:rsidR="007A0CF1" w:rsidRPr="004A6EC1" w:rsidRDefault="007A0CF1" w:rsidP="004A6EC1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4A6EC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>SEKTOR III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0B70FB" w14:textId="57F4E1F1" w:rsidR="007A0CF1" w:rsidRPr="004A6EC1" w:rsidRDefault="007A0CF1" w:rsidP="004A6EC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FA3D0D" w14:textId="3BA78599" w:rsidR="007A0CF1" w:rsidRPr="004A6EC1" w:rsidRDefault="007A0CF1" w:rsidP="004A6EC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20</w:t>
            </w:r>
          </w:p>
        </w:tc>
      </w:tr>
      <w:tr w:rsidR="007A0CF1" w:rsidRPr="004A6EC1" w14:paraId="6BFAAC2C" w14:textId="77777777" w:rsidTr="007A0CF1">
        <w:trPr>
          <w:trHeight w:hRule="exact" w:val="287"/>
        </w:trPr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/>
            <w:vAlign w:val="center"/>
            <w:hideMark/>
          </w:tcPr>
          <w:p w14:paraId="1F671A50" w14:textId="77777777" w:rsidR="007A0CF1" w:rsidRPr="004A6EC1" w:rsidRDefault="007A0CF1" w:rsidP="004A6EC1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4A6EC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>SEKTOR IV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693438" w14:textId="6B077200" w:rsidR="007A0CF1" w:rsidRPr="004A6EC1" w:rsidRDefault="007A0CF1" w:rsidP="004A6EC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  <w:t>22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053B49" w14:textId="181199F6" w:rsidR="007A0CF1" w:rsidRPr="004A6EC1" w:rsidRDefault="007A0CF1" w:rsidP="004A6EC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25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C02B6B" w14:textId="6F72D131" w:rsidR="007A0CF1" w:rsidRPr="004A6EC1" w:rsidRDefault="007A0CF1" w:rsidP="004A6EC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29</w:t>
            </w:r>
          </w:p>
        </w:tc>
        <w:tc>
          <w:tcPr>
            <w:tcW w:w="895" w:type="dxa"/>
            <w:tcBorders>
              <w:left w:val="single" w:sz="4" w:space="0" w:color="auto"/>
            </w:tcBorders>
            <w:shd w:val="clear" w:color="auto" w:fill="auto"/>
          </w:tcPr>
          <w:p w14:paraId="2F59BBAE" w14:textId="77777777" w:rsidR="007A0CF1" w:rsidRPr="004A6EC1" w:rsidRDefault="007A0CF1" w:rsidP="004A6EC1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0A4EA827" w14:textId="5C2916BA" w:rsidR="007A0CF1" w:rsidRPr="004A6EC1" w:rsidRDefault="007A0CF1" w:rsidP="004A6EC1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4A6EC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>SEKTOR IV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959273" w14:textId="008A084D" w:rsidR="007A0CF1" w:rsidRPr="004A6EC1" w:rsidRDefault="007A0CF1" w:rsidP="004A6EC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17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1FF4AF" w14:textId="02BB374D" w:rsidR="007A0CF1" w:rsidRPr="004A6EC1" w:rsidRDefault="007A0CF1" w:rsidP="004A6EC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27</w:t>
            </w:r>
          </w:p>
        </w:tc>
      </w:tr>
    </w:tbl>
    <w:p w14:paraId="35CC204D" w14:textId="77777777" w:rsidR="004A6EC1" w:rsidRDefault="004A6EC1" w:rsidP="00EA0D71">
      <w:pPr>
        <w:rPr>
          <w:rFonts w:ascii="Cambria" w:eastAsia="Times New Roman" w:hAnsi="Cambria" w:cs="Cambria"/>
          <w:b/>
          <w:color w:val="000000"/>
          <w:sz w:val="22"/>
          <w:szCs w:val="22"/>
          <w:highlight w:val="yellow"/>
          <w:lang w:val="pl-PL" w:eastAsia="pl-PL"/>
        </w:rPr>
      </w:pPr>
    </w:p>
    <w:tbl>
      <w:tblPr>
        <w:tblW w:w="15168" w:type="dxa"/>
        <w:tblInd w:w="-289" w:type="dxa"/>
        <w:tblLayout w:type="fixed"/>
        <w:tblCellMar>
          <w:left w:w="0" w:type="dxa"/>
          <w:right w:w="65" w:type="dxa"/>
        </w:tblCellMar>
        <w:tblLook w:val="0000" w:firstRow="0" w:lastRow="0" w:firstColumn="0" w:lastColumn="0" w:noHBand="0" w:noVBand="0"/>
      </w:tblPr>
      <w:tblGrid>
        <w:gridCol w:w="1277"/>
        <w:gridCol w:w="13891"/>
      </w:tblGrid>
      <w:tr w:rsidR="00B26CA9" w14:paraId="0A743EF2" w14:textId="77777777" w:rsidTr="005B0BDA">
        <w:trPr>
          <w:trHeight w:val="330"/>
        </w:trPr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2E74B5"/>
            <w:vAlign w:val="center"/>
          </w:tcPr>
          <w:p w14:paraId="22156FD6" w14:textId="77777777" w:rsidR="00B26CA9" w:rsidRPr="005B0BDA" w:rsidRDefault="00DA1661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SEKTOR I</w:t>
            </w:r>
          </w:p>
        </w:tc>
        <w:tc>
          <w:tcPr>
            <w:tcW w:w="138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5E3235F2" w14:textId="118B8988" w:rsidR="00F07028" w:rsidRPr="00F07028" w:rsidRDefault="00F07028" w:rsidP="00F07028">
            <w:pPr>
              <w:shd w:val="clear" w:color="auto" w:fill="FFFFFF"/>
              <w:tabs>
                <w:tab w:val="left" w:pos="675"/>
              </w:tabs>
              <w:rPr>
                <w:bCs/>
              </w:rPr>
            </w:pPr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Kociołki, Pluszkiejmy, Rogajny, Czarne, Marlinowo, Białe Jeziorki, Cisówek, Zawiszyn, Dubeninki, Budwiecie, Boczki, Markowo, </w:t>
            </w:r>
            <w:proofErr w:type="spellStart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>Mieszno</w:t>
            </w:r>
            <w:proofErr w:type="spellEnd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 </w:t>
            </w:r>
          </w:p>
          <w:p w14:paraId="2B70337E" w14:textId="35B653D9" w:rsidR="00B26CA9" w:rsidRPr="00130FCE" w:rsidRDefault="00B26CA9">
            <w:pPr>
              <w:rPr>
                <w:sz w:val="18"/>
                <w:szCs w:val="18"/>
              </w:rPr>
            </w:pPr>
          </w:p>
        </w:tc>
      </w:tr>
      <w:tr w:rsidR="00B26CA9" w14:paraId="0048D6BC" w14:textId="77777777" w:rsidTr="005B0BDA">
        <w:trPr>
          <w:trHeight w:val="231"/>
        </w:trPr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2E74B5"/>
            <w:vAlign w:val="center"/>
          </w:tcPr>
          <w:p w14:paraId="289F790C" w14:textId="77777777" w:rsidR="00B26CA9" w:rsidRPr="005B0BDA" w:rsidRDefault="00DA1661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SEKTOR II</w:t>
            </w:r>
          </w:p>
        </w:tc>
        <w:tc>
          <w:tcPr>
            <w:tcW w:w="138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3BB28FA8" w14:textId="4B40D72C" w:rsidR="00F07028" w:rsidRPr="00F07028" w:rsidRDefault="00F07028" w:rsidP="00F07028">
            <w:pPr>
              <w:shd w:val="clear" w:color="auto" w:fill="FFFFFF"/>
              <w:tabs>
                <w:tab w:val="left" w:pos="675"/>
              </w:tabs>
              <w:rPr>
                <w:bCs/>
              </w:rPr>
            </w:pPr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Zabudowa wielorodzinna zlokalizowana w miejscowościach Rogajny oraz Dubeninki </w:t>
            </w:r>
          </w:p>
          <w:p w14:paraId="08F37E81" w14:textId="2EBB7CE8" w:rsidR="00B26CA9" w:rsidRPr="00F07028" w:rsidRDefault="00B26CA9" w:rsidP="00F07028">
            <w:pPr>
              <w:rPr>
                <w:bCs/>
                <w:sz w:val="18"/>
                <w:szCs w:val="18"/>
              </w:rPr>
            </w:pPr>
          </w:p>
        </w:tc>
      </w:tr>
      <w:tr w:rsidR="00B26CA9" w14:paraId="4FE56061" w14:textId="77777777" w:rsidTr="005B0BDA">
        <w:trPr>
          <w:trHeight w:val="277"/>
        </w:trPr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2E74B5"/>
            <w:vAlign w:val="center"/>
          </w:tcPr>
          <w:p w14:paraId="0562A2CC" w14:textId="77777777" w:rsidR="00B26CA9" w:rsidRPr="005B0BDA" w:rsidRDefault="00DA1661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SEKTOR III</w:t>
            </w:r>
          </w:p>
        </w:tc>
        <w:tc>
          <w:tcPr>
            <w:tcW w:w="138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7B64B67F" w14:textId="27CF0007" w:rsidR="00F07028" w:rsidRPr="00F07028" w:rsidRDefault="00F07028" w:rsidP="00F07028">
            <w:pPr>
              <w:shd w:val="clear" w:color="auto" w:fill="FFFFFF"/>
              <w:tabs>
                <w:tab w:val="left" w:pos="675"/>
              </w:tabs>
              <w:rPr>
                <w:bCs/>
                <w:kern w:val="0"/>
              </w:rPr>
            </w:pPr>
            <w:proofErr w:type="spellStart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>Tuniszki</w:t>
            </w:r>
            <w:proofErr w:type="spellEnd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, Przerośl Gołdapska, Barcie, Łoje, </w:t>
            </w:r>
            <w:proofErr w:type="spellStart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>Kiepojcie</w:t>
            </w:r>
            <w:proofErr w:type="spellEnd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, Linowo, Stańczyki, Maciejowięta, Błąkały, Będziszewo, </w:t>
            </w:r>
            <w:proofErr w:type="spellStart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>Błędziszki</w:t>
            </w:r>
            <w:proofErr w:type="spellEnd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, Żabojady, </w:t>
            </w:r>
            <w:r w:rsidR="00766FD7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     </w:t>
            </w:r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>Bludzie Małe, Bludzie Wielkie, Wysoki Garb</w:t>
            </w:r>
          </w:p>
          <w:p w14:paraId="340C1DF0" w14:textId="69B39849" w:rsidR="00B26CA9" w:rsidRPr="00F07028" w:rsidRDefault="00B26CA9" w:rsidP="00F07028">
            <w:pPr>
              <w:rPr>
                <w:bCs/>
                <w:sz w:val="18"/>
                <w:szCs w:val="18"/>
              </w:rPr>
            </w:pPr>
          </w:p>
        </w:tc>
      </w:tr>
      <w:tr w:rsidR="00B26CA9" w14:paraId="7494F161" w14:textId="77777777" w:rsidTr="005B0BDA">
        <w:trPr>
          <w:trHeight w:val="267"/>
        </w:trPr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2E74B5"/>
            <w:vAlign w:val="center"/>
          </w:tcPr>
          <w:p w14:paraId="2DAF5B3E" w14:textId="77777777" w:rsidR="00B26CA9" w:rsidRPr="005B0BDA" w:rsidRDefault="00DA1661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SEKTOR IV</w:t>
            </w:r>
          </w:p>
        </w:tc>
        <w:tc>
          <w:tcPr>
            <w:tcW w:w="138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145FDE40" w14:textId="3127D204" w:rsidR="00F07028" w:rsidRPr="00F07028" w:rsidRDefault="00F07028" w:rsidP="00F07028">
            <w:pPr>
              <w:shd w:val="clear" w:color="auto" w:fill="FFFFFF"/>
              <w:tabs>
                <w:tab w:val="left" w:pos="675"/>
              </w:tabs>
              <w:rPr>
                <w:bCs/>
                <w:kern w:val="0"/>
              </w:rPr>
            </w:pPr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Żytkiejmy, Lenkupie, Żerdziny, </w:t>
            </w:r>
            <w:proofErr w:type="spellStart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>Przesławki</w:t>
            </w:r>
            <w:proofErr w:type="spellEnd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, </w:t>
            </w:r>
            <w:proofErr w:type="spellStart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>Kieskiejmy</w:t>
            </w:r>
            <w:proofErr w:type="spellEnd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, Łysogóra, </w:t>
            </w:r>
            <w:proofErr w:type="spellStart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>Skajzgiry</w:t>
            </w:r>
            <w:proofErr w:type="spellEnd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, Degucie, Pobłędzie, Rakówek, </w:t>
            </w:r>
            <w:proofErr w:type="spellStart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>Kramnik</w:t>
            </w:r>
            <w:proofErr w:type="spellEnd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, </w:t>
            </w:r>
            <w:proofErr w:type="spellStart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>Wobały</w:t>
            </w:r>
            <w:proofErr w:type="spellEnd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, Redyki, </w:t>
            </w:r>
            <w:r w:rsidR="00A851E1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 </w:t>
            </w:r>
            <w:r w:rsidR="00766FD7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           </w:t>
            </w:r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>Osada Leśna</w:t>
            </w:r>
          </w:p>
          <w:p w14:paraId="3B4C2E31" w14:textId="29E617B7" w:rsidR="00B26CA9" w:rsidRPr="00F07028" w:rsidRDefault="00B26CA9" w:rsidP="00F07028">
            <w:pPr>
              <w:rPr>
                <w:bCs/>
                <w:sz w:val="18"/>
                <w:szCs w:val="18"/>
              </w:rPr>
            </w:pPr>
          </w:p>
        </w:tc>
      </w:tr>
    </w:tbl>
    <w:p w14:paraId="3B45C58F" w14:textId="6AE5FCFA" w:rsidR="00B26CA9" w:rsidRDefault="00B26CA9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sz w:val="22"/>
          <w:szCs w:val="22"/>
          <w:highlight w:val="yellow"/>
          <w:lang w:val="pl-PL" w:eastAsia="pl-PL"/>
        </w:rPr>
      </w:pPr>
    </w:p>
    <w:p w14:paraId="1426EDE5" w14:textId="77777777" w:rsidR="00B7796D" w:rsidRDefault="00B7796D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sz w:val="22"/>
          <w:szCs w:val="22"/>
          <w:highlight w:val="yellow"/>
          <w:lang w:val="pl-PL" w:eastAsia="pl-PL"/>
        </w:rPr>
      </w:pPr>
    </w:p>
    <w:p w14:paraId="7EB8D1AB" w14:textId="0875DBFB" w:rsidR="00B26CA9" w:rsidRDefault="00DA1661">
      <w:pPr>
        <w:tabs>
          <w:tab w:val="left" w:pos="675"/>
        </w:tabs>
      </w:pPr>
      <w:r>
        <w:rPr>
          <w:rFonts w:ascii="Cambria" w:eastAsia="Times New Roman" w:hAnsi="Cambria" w:cs="Cambria"/>
          <w:b/>
          <w:color w:val="000000"/>
          <w:lang w:val="pl-PL" w:eastAsia="pl-PL"/>
        </w:rPr>
        <w:tab/>
        <w:t>Uprzejmie prosimy o wystawianie odpadów przeznaczonych do odbioru przed posesją (do głównej drogi jeśli dojazd jest ograniczony) do godziny</w:t>
      </w:r>
      <w:r>
        <w:rPr>
          <w:rFonts w:ascii="Cambria" w:eastAsia="Times New Roman" w:hAnsi="Cambria" w:cs="Cambria"/>
          <w:b/>
          <w:color w:val="800000"/>
          <w:lang w:val="pl-PL" w:eastAsia="pl-PL"/>
        </w:rPr>
        <w:t xml:space="preserve"> </w:t>
      </w:r>
      <w:r w:rsidR="005B0BDA">
        <w:rPr>
          <w:rFonts w:ascii="Cambria" w:eastAsia="Times New Roman" w:hAnsi="Cambria" w:cs="Cambria"/>
          <w:b/>
          <w:color w:val="800000"/>
          <w:lang w:val="pl-PL" w:eastAsia="pl-PL"/>
        </w:rPr>
        <w:t>6</w:t>
      </w:r>
      <w:r>
        <w:rPr>
          <w:rFonts w:ascii="Cambria" w:eastAsia="Times New Roman" w:hAnsi="Cambria" w:cs="Cambria"/>
          <w:b/>
          <w:color w:val="800000"/>
          <w:lang w:val="pl-PL" w:eastAsia="pl-PL"/>
        </w:rPr>
        <w:t>:00 rano</w:t>
      </w:r>
      <w:r>
        <w:rPr>
          <w:rFonts w:ascii="Cambria" w:eastAsia="Times New Roman" w:hAnsi="Cambria" w:cs="Cambria"/>
          <w:b/>
          <w:color w:val="000000"/>
          <w:lang w:val="pl-PL" w:eastAsia="pl-PL"/>
        </w:rPr>
        <w:t>, zgodnie z powyższym harmonogramem.</w:t>
      </w:r>
    </w:p>
    <w:p w14:paraId="13507B58" w14:textId="77777777" w:rsidR="00B26CA9" w:rsidRDefault="00DA1661">
      <w:pPr>
        <w:tabs>
          <w:tab w:val="left" w:pos="675"/>
        </w:tabs>
      </w:pPr>
      <w:r>
        <w:rPr>
          <w:rFonts w:ascii="Cambria" w:eastAsia="Times New Roman" w:hAnsi="Cambria" w:cs="Cambria"/>
          <w:b/>
          <w:color w:val="000000"/>
          <w:lang w:val="pl-PL" w:eastAsia="pl-PL"/>
        </w:rPr>
        <w:tab/>
      </w:r>
      <w:r>
        <w:rPr>
          <w:rFonts w:ascii="Cambria" w:eastAsia="Times New Roman" w:hAnsi="Cambria" w:cs="Cambria"/>
          <w:b/>
          <w:color w:val="000000"/>
          <w:sz w:val="26"/>
          <w:szCs w:val="26"/>
          <w:lang w:val="pl-PL" w:eastAsia="pl-PL"/>
        </w:rPr>
        <w:t>Bezpośredni kontakt z przedstawicielami firmy odbierającej odpady można uzyskać pod numerem:</w:t>
      </w:r>
    </w:p>
    <w:p w14:paraId="119899F1" w14:textId="5832B312" w:rsidR="00B26CA9" w:rsidRDefault="00DA1661">
      <w:pPr>
        <w:tabs>
          <w:tab w:val="left" w:pos="675"/>
          <w:tab w:val="center" w:pos="4536"/>
          <w:tab w:val="right" w:pos="9072"/>
        </w:tabs>
      </w:pPr>
      <w:r w:rsidRPr="005A144C">
        <w:rPr>
          <w:rFonts w:ascii="Cambria" w:eastAsia="Times New Roman" w:hAnsi="Cambria" w:cs="Cambria"/>
          <w:b/>
          <w:color w:val="000000"/>
          <w:sz w:val="26"/>
          <w:szCs w:val="26"/>
          <w:lang w:val="pl-PL" w:eastAsia="pl-PL"/>
        </w:rPr>
        <w:t>87</w:t>
      </w:r>
      <w:r w:rsidR="005A144C" w:rsidRPr="005A144C">
        <w:rPr>
          <w:rFonts w:ascii="Cambria" w:eastAsia="Times New Roman" w:hAnsi="Cambria" w:cs="Cambria"/>
          <w:b/>
          <w:color w:val="000000"/>
          <w:sz w:val="26"/>
          <w:szCs w:val="26"/>
          <w:lang w:val="pl-PL" w:eastAsia="pl-PL"/>
        </w:rPr>
        <w:t> 610 07 07</w:t>
      </w:r>
    </w:p>
    <w:p w14:paraId="26566428" w14:textId="0C801948" w:rsidR="005E46D7" w:rsidRDefault="00DA1661">
      <w:pPr>
        <w:tabs>
          <w:tab w:val="left" w:pos="675"/>
          <w:tab w:val="center" w:pos="4536"/>
          <w:tab w:val="right" w:pos="9072"/>
        </w:tabs>
      </w:pPr>
      <w:r>
        <w:rPr>
          <w:rFonts w:ascii="Cambria" w:eastAsia="Times New Roman" w:hAnsi="Cambria" w:cs="Cambria"/>
          <w:b/>
          <w:color w:val="000000"/>
          <w:sz w:val="26"/>
          <w:szCs w:val="26"/>
          <w:lang w:val="pl-PL" w:eastAsia="pl-PL"/>
        </w:rPr>
        <w:tab/>
        <w:t xml:space="preserve">Poza terminami ujętymi w harmonogramie odbioru odpadów (w miarę potrzeb) mieszkańcy mogą przekazywać odpady wielkogabarytowe oraz zużyty sprzęt elektryczny i elektroniczny do Punktu Dobrowolnego Gromadzenia Odpadów (PDGO) funkcjonującego przy stacji przeładunkowej </w:t>
      </w:r>
      <w:r w:rsidR="00162551">
        <w:rPr>
          <w:rFonts w:ascii="Cambria" w:eastAsia="Times New Roman" w:hAnsi="Cambria" w:cs="Cambria"/>
          <w:b/>
          <w:color w:val="000000"/>
          <w:sz w:val="26"/>
          <w:szCs w:val="26"/>
          <w:lang w:val="pl-PL" w:eastAsia="pl-PL"/>
        </w:rPr>
        <w:t>w Kośmidrach 50,</w:t>
      </w:r>
      <w:r w:rsidR="008715C3">
        <w:rPr>
          <w:rFonts w:ascii="Cambria" w:eastAsia="Times New Roman" w:hAnsi="Cambria" w:cs="Cambria"/>
          <w:b/>
          <w:color w:val="000000"/>
          <w:sz w:val="26"/>
          <w:szCs w:val="26"/>
          <w:lang w:val="pl-PL" w:eastAsia="pl-PL"/>
        </w:rPr>
        <w:t xml:space="preserve"> </w:t>
      </w:r>
      <w:r w:rsidR="00162551">
        <w:rPr>
          <w:rFonts w:ascii="Cambria" w:eastAsia="Times New Roman" w:hAnsi="Cambria" w:cs="Cambria"/>
          <w:b/>
          <w:color w:val="000000"/>
          <w:sz w:val="26"/>
          <w:szCs w:val="26"/>
          <w:lang w:val="pl-PL" w:eastAsia="pl-PL"/>
        </w:rPr>
        <w:t>19-500 Gołdap</w:t>
      </w:r>
    </w:p>
    <w:sectPr w:rsidR="005E46D7">
      <w:headerReference w:type="default" r:id="rId7"/>
      <w:footerReference w:type="default" r:id="rId8"/>
      <w:pgSz w:w="16838" w:h="11906" w:orient="landscape"/>
      <w:pgMar w:top="907" w:right="1417" w:bottom="1134" w:left="1417" w:header="0" w:footer="170" w:gutter="0"/>
      <w:cols w:space="708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9C6652" w14:textId="77777777" w:rsidR="00190827" w:rsidRDefault="00190827">
      <w:r>
        <w:separator/>
      </w:r>
    </w:p>
  </w:endnote>
  <w:endnote w:type="continuationSeparator" w:id="0">
    <w:p w14:paraId="3365F1CD" w14:textId="77777777" w:rsidR="00190827" w:rsidRDefault="00190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ont589">
    <w:charset w:val="EE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1233A" w14:textId="50DE9797" w:rsidR="00B26CA9" w:rsidRDefault="00DA1661">
    <w:pPr>
      <w:pStyle w:val="Stopka"/>
    </w:pPr>
    <w:r>
      <w:rPr>
        <w:b/>
        <w:noProof/>
      </w:rPr>
      <w:drawing>
        <wp:anchor distT="0" distB="0" distL="0" distR="0" simplePos="0" relativeHeight="251657216" behindDoc="1" locked="0" layoutInCell="1" allowOverlap="1" wp14:anchorId="68DA7864" wp14:editId="68F7466F">
          <wp:simplePos x="0" y="0"/>
          <wp:positionH relativeFrom="column">
            <wp:posOffset>7271289</wp:posOffset>
          </wp:positionH>
          <wp:positionV relativeFrom="margin">
            <wp:posOffset>5438392</wp:posOffset>
          </wp:positionV>
          <wp:extent cx="2305685" cy="107950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685" cy="10795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KOMA Ełk Sp. z o.o. </w:t>
    </w:r>
  </w:p>
  <w:p w14:paraId="45814DF9" w14:textId="29750876" w:rsidR="00B26CA9" w:rsidRDefault="00DA1661">
    <w:pPr>
      <w:pStyle w:val="Stopka"/>
    </w:pPr>
    <w:r>
      <w:rPr>
        <w:sz w:val="18"/>
        <w:szCs w:val="18"/>
      </w:rPr>
      <w:t xml:space="preserve">Tel/fax. 87 300 01 02, 19-300 Ełk, ul. </w:t>
    </w:r>
    <w:r w:rsidR="00507C8C">
      <w:rPr>
        <w:sz w:val="18"/>
        <w:szCs w:val="18"/>
      </w:rPr>
      <w:t>Krzemowa 8</w:t>
    </w:r>
    <w:r w:rsidR="00766FD7">
      <w:rPr>
        <w:sz w:val="18"/>
        <w:szCs w:val="18"/>
      </w:rPr>
      <w:t xml:space="preserve"> B</w:t>
    </w:r>
  </w:p>
  <w:p w14:paraId="0C992480" w14:textId="31C09410" w:rsidR="00B26CA9" w:rsidRDefault="00DA1661">
    <w:pPr>
      <w:pStyle w:val="Stopka"/>
    </w:pPr>
    <w:r>
      <w:rPr>
        <w:sz w:val="18"/>
        <w:szCs w:val="18"/>
        <w:lang w:val="en-US"/>
      </w:rPr>
      <w:t xml:space="preserve">e-mail: </w:t>
    </w:r>
    <w:hyperlink r:id="rId2" w:history="1">
      <w:r w:rsidR="00507C8C" w:rsidRPr="00144C37">
        <w:rPr>
          <w:rStyle w:val="Hipercze"/>
          <w:sz w:val="18"/>
          <w:szCs w:val="18"/>
          <w:lang w:val="en-US"/>
        </w:rPr>
        <w:t>biuro@koma.pl</w:t>
      </w:r>
    </w:hyperlink>
    <w:r>
      <w:rPr>
        <w:sz w:val="18"/>
        <w:szCs w:val="18"/>
        <w:lang w:val="en-US"/>
      </w:rPr>
      <w:t xml:space="preserve">, </w:t>
    </w:r>
    <w:hyperlink r:id="rId3" w:history="1">
      <w:r>
        <w:rPr>
          <w:rStyle w:val="Hipercze"/>
          <w:sz w:val="18"/>
          <w:szCs w:val="18"/>
          <w:lang w:val="en-US"/>
        </w:rPr>
        <w:t>www.koma.net.pl</w:t>
      </w:r>
    </w:hyperlink>
    <w:r>
      <w:rPr>
        <w:sz w:val="18"/>
        <w:szCs w:val="18"/>
        <w:lang w:val="en-US"/>
      </w:rPr>
      <w:t xml:space="preserve"> </w:t>
    </w:r>
  </w:p>
  <w:p w14:paraId="6A19EA36" w14:textId="77777777" w:rsidR="00B26CA9" w:rsidRDefault="00B26CA9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90192" w14:textId="77777777" w:rsidR="00190827" w:rsidRDefault="00190827">
      <w:r>
        <w:separator/>
      </w:r>
    </w:p>
  </w:footnote>
  <w:footnote w:type="continuationSeparator" w:id="0">
    <w:p w14:paraId="0C476B58" w14:textId="77777777" w:rsidR="00190827" w:rsidRDefault="001908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3A31B" w14:textId="77777777" w:rsidR="005B0BDA" w:rsidRDefault="005B0BDA">
    <w:pPr>
      <w:pStyle w:val="Nagwek"/>
    </w:pPr>
  </w:p>
  <w:p w14:paraId="3CA8FAD5" w14:textId="77777777" w:rsidR="005B0BDA" w:rsidRDefault="005B0BDA">
    <w:pPr>
      <w:pStyle w:val="Nagwek"/>
    </w:pPr>
  </w:p>
  <w:p w14:paraId="2C44A67D" w14:textId="02D4E6DA" w:rsidR="00B26CA9" w:rsidRDefault="005B0BDA">
    <w:pPr>
      <w:pStyle w:val="Nagwek"/>
    </w:pPr>
    <w:r>
      <w:rPr>
        <w:noProof/>
      </w:rPr>
      <w:drawing>
        <wp:inline distT="0" distB="0" distL="0" distR="0" wp14:anchorId="408C62E2" wp14:editId="4D2E1BE2">
          <wp:extent cx="1804670" cy="591185"/>
          <wp:effectExtent l="0" t="0" r="508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4670" cy="591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6D7"/>
    <w:rsid w:val="00025920"/>
    <w:rsid w:val="0002744F"/>
    <w:rsid w:val="00034E08"/>
    <w:rsid w:val="00043576"/>
    <w:rsid w:val="000845A7"/>
    <w:rsid w:val="00084BB0"/>
    <w:rsid w:val="000C5C53"/>
    <w:rsid w:val="00130FCE"/>
    <w:rsid w:val="00134C38"/>
    <w:rsid w:val="0014391A"/>
    <w:rsid w:val="00143A09"/>
    <w:rsid w:val="00144A7E"/>
    <w:rsid w:val="00162551"/>
    <w:rsid w:val="0017084F"/>
    <w:rsid w:val="00190827"/>
    <w:rsid w:val="00196A05"/>
    <w:rsid w:val="001A18BC"/>
    <w:rsid w:val="001E3432"/>
    <w:rsid w:val="0020236D"/>
    <w:rsid w:val="002046E0"/>
    <w:rsid w:val="00215B28"/>
    <w:rsid w:val="002967E1"/>
    <w:rsid w:val="002C0B34"/>
    <w:rsid w:val="002C7309"/>
    <w:rsid w:val="003D4504"/>
    <w:rsid w:val="003E10A1"/>
    <w:rsid w:val="00404BA8"/>
    <w:rsid w:val="00415BE8"/>
    <w:rsid w:val="00420A0A"/>
    <w:rsid w:val="00425093"/>
    <w:rsid w:val="00473687"/>
    <w:rsid w:val="004A6EC1"/>
    <w:rsid w:val="004B3084"/>
    <w:rsid w:val="00503108"/>
    <w:rsid w:val="00507C8C"/>
    <w:rsid w:val="00520E5F"/>
    <w:rsid w:val="00536331"/>
    <w:rsid w:val="00576987"/>
    <w:rsid w:val="005A144C"/>
    <w:rsid w:val="005B0BDA"/>
    <w:rsid w:val="005C724B"/>
    <w:rsid w:val="005E46D7"/>
    <w:rsid w:val="0060436C"/>
    <w:rsid w:val="00611208"/>
    <w:rsid w:val="00624ABB"/>
    <w:rsid w:val="006B18C4"/>
    <w:rsid w:val="006C5478"/>
    <w:rsid w:val="006F59AF"/>
    <w:rsid w:val="007226B6"/>
    <w:rsid w:val="00766FD7"/>
    <w:rsid w:val="007A0CF1"/>
    <w:rsid w:val="0080130C"/>
    <w:rsid w:val="008157C7"/>
    <w:rsid w:val="008715C3"/>
    <w:rsid w:val="008C4CF4"/>
    <w:rsid w:val="008C71DA"/>
    <w:rsid w:val="00933711"/>
    <w:rsid w:val="00964A4F"/>
    <w:rsid w:val="00985E85"/>
    <w:rsid w:val="009A6CA2"/>
    <w:rsid w:val="00A021E9"/>
    <w:rsid w:val="00A35836"/>
    <w:rsid w:val="00A51608"/>
    <w:rsid w:val="00A851E1"/>
    <w:rsid w:val="00A914A0"/>
    <w:rsid w:val="00AF030E"/>
    <w:rsid w:val="00AF69DD"/>
    <w:rsid w:val="00B032AC"/>
    <w:rsid w:val="00B26CA9"/>
    <w:rsid w:val="00B343AE"/>
    <w:rsid w:val="00B7796D"/>
    <w:rsid w:val="00B779DC"/>
    <w:rsid w:val="00B83D56"/>
    <w:rsid w:val="00B9434F"/>
    <w:rsid w:val="00BC192D"/>
    <w:rsid w:val="00BE3F1F"/>
    <w:rsid w:val="00C11E1A"/>
    <w:rsid w:val="00C5694E"/>
    <w:rsid w:val="00C62ED4"/>
    <w:rsid w:val="00C763F4"/>
    <w:rsid w:val="00CD1A56"/>
    <w:rsid w:val="00D05318"/>
    <w:rsid w:val="00D843E9"/>
    <w:rsid w:val="00D90A76"/>
    <w:rsid w:val="00DA1661"/>
    <w:rsid w:val="00E15EF2"/>
    <w:rsid w:val="00E73364"/>
    <w:rsid w:val="00EA0D71"/>
    <w:rsid w:val="00EB1399"/>
    <w:rsid w:val="00EE0C5C"/>
    <w:rsid w:val="00EE4037"/>
    <w:rsid w:val="00EF1CBA"/>
    <w:rsid w:val="00EF6AC5"/>
    <w:rsid w:val="00F07028"/>
    <w:rsid w:val="00F14E0B"/>
    <w:rsid w:val="00FB2D2A"/>
    <w:rsid w:val="00FB6B0A"/>
    <w:rsid w:val="00FE4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DB7E669"/>
  <w15:chartTrackingRefBased/>
  <w15:docId w15:val="{AD7BD436-5617-4438-93ED-3B2DDC1D2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suppressAutoHyphens/>
      <w:textAlignment w:val="baseline"/>
    </w:pPr>
    <w:rPr>
      <w:rFonts w:eastAsia="Andale Sans UI" w:cs="Tahoma"/>
      <w:color w:val="00000A"/>
      <w:kern w:val="1"/>
      <w:sz w:val="24"/>
      <w:szCs w:val="24"/>
      <w:lang w:val="en-US" w:eastAsia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basedOn w:val="Domylnaczcionkaakapitu1"/>
  </w:style>
  <w:style w:type="character" w:customStyle="1" w:styleId="StopkaZnak">
    <w:name w:val="Stopka Znak"/>
    <w:basedOn w:val="Domylnaczcionkaakapitu1"/>
  </w:style>
  <w:style w:type="character" w:styleId="Hipercze">
    <w:name w:val="Hyperlink"/>
    <w:basedOn w:val="Domylnaczcionkaakapitu1"/>
    <w:rPr>
      <w:color w:val="0563C1"/>
      <w:u w:val="single"/>
    </w:rPr>
  </w:style>
  <w:style w:type="character" w:customStyle="1" w:styleId="Nierozpoznanawzmianka1">
    <w:name w:val="Nierozpoznana wzmianka1"/>
    <w:basedOn w:val="Domylnaczcionkaakapitu1"/>
    <w:rPr>
      <w:color w:val="808080"/>
      <w:shd w:val="clear" w:color="auto" w:fill="E6E6E6"/>
    </w:rPr>
  </w:style>
  <w:style w:type="character" w:customStyle="1" w:styleId="TekstdymkaZnak">
    <w:name w:val="Tekst dymka Znak"/>
    <w:basedOn w:val="Domylnaczcionkaakapitu1"/>
    <w:rPr>
      <w:rFonts w:ascii="Segoe UI" w:eastAsia="Andale Sans UI" w:hAnsi="Segoe UI" w:cs="Segoe UI"/>
      <w:sz w:val="18"/>
      <w:szCs w:val="18"/>
      <w:lang w:val="en-US" w:bidi="en-US"/>
    </w:rPr>
  </w:style>
  <w:style w:type="character" w:customStyle="1" w:styleId="ListLabel1">
    <w:name w:val="ListLabel 1"/>
    <w:rPr>
      <w:sz w:val="18"/>
      <w:szCs w:val="18"/>
      <w:lang w:val="en-US"/>
    </w:rPr>
  </w:style>
  <w:style w:type="character" w:customStyle="1" w:styleId="ListLabel2">
    <w:name w:val="ListLabel 2"/>
    <w:rPr>
      <w:sz w:val="18"/>
      <w:szCs w:val="18"/>
      <w:lang w:val="en-US"/>
    </w:rPr>
  </w:style>
  <w:style w:type="character" w:customStyle="1" w:styleId="ListLabel3">
    <w:name w:val="ListLabel 3"/>
    <w:rPr>
      <w:sz w:val="18"/>
      <w:szCs w:val="18"/>
      <w:lang w:val="en-US"/>
    </w:rPr>
  </w:style>
  <w:style w:type="character" w:customStyle="1" w:styleId="ListLabel4">
    <w:name w:val="ListLabel 4"/>
    <w:rPr>
      <w:sz w:val="18"/>
      <w:szCs w:val="18"/>
      <w:lang w:val="en-US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styleId="Nagwek">
    <w:name w:val="header"/>
    <w:basedOn w:val="Normalny"/>
    <w:pPr>
      <w:widowControl/>
      <w:tabs>
        <w:tab w:val="center" w:pos="4536"/>
        <w:tab w:val="right" w:pos="9072"/>
      </w:tabs>
      <w:suppressAutoHyphens w:val="0"/>
      <w:textAlignment w:val="auto"/>
    </w:pPr>
    <w:rPr>
      <w:rFonts w:ascii="Calibri" w:eastAsia="Calibri" w:hAnsi="Calibri" w:cs="font589"/>
      <w:sz w:val="22"/>
      <w:szCs w:val="22"/>
      <w:lang w:val="pl-PL" w:bidi="ar-SA"/>
    </w:rPr>
  </w:style>
  <w:style w:type="paragraph" w:customStyle="1" w:styleId="Legenda1">
    <w:name w:val="Legenda1"/>
    <w:basedOn w:val="Normalny"/>
    <w:pPr>
      <w:suppressLineNumbers/>
      <w:spacing w:before="120" w:after="120"/>
    </w:pPr>
    <w:rPr>
      <w:rFonts w:cs="Arial"/>
      <w:i/>
      <w:iCs/>
    </w:rPr>
  </w:style>
  <w:style w:type="paragraph" w:styleId="Stopka">
    <w:name w:val="footer"/>
    <w:basedOn w:val="Normalny"/>
    <w:pPr>
      <w:widowControl/>
      <w:tabs>
        <w:tab w:val="center" w:pos="4536"/>
        <w:tab w:val="right" w:pos="9072"/>
      </w:tabs>
      <w:suppressAutoHyphens w:val="0"/>
      <w:textAlignment w:val="auto"/>
    </w:pPr>
    <w:rPr>
      <w:rFonts w:ascii="Calibri" w:eastAsia="Calibri" w:hAnsi="Calibri" w:cs="font589"/>
      <w:sz w:val="22"/>
      <w:szCs w:val="22"/>
      <w:lang w:val="pl-PL" w:bidi="ar-SA"/>
    </w:r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eastAsia="Andale Sans UI" w:cs="Tahoma"/>
      <w:color w:val="00000A"/>
      <w:kern w:val="1"/>
      <w:sz w:val="24"/>
      <w:szCs w:val="24"/>
      <w:lang w:eastAsia="en-US"/>
    </w:rPr>
  </w:style>
  <w:style w:type="paragraph" w:customStyle="1" w:styleId="Zawartotabeli">
    <w:name w:val="Zawartość tabeli"/>
    <w:basedOn w:val="Standard"/>
    <w:pPr>
      <w:suppressLineNumbers/>
    </w:pPr>
  </w:style>
  <w:style w:type="paragraph" w:customStyle="1" w:styleId="Tekstdymka1">
    <w:name w:val="Tekst dymka1"/>
    <w:basedOn w:val="Normalny"/>
    <w:rPr>
      <w:rFonts w:ascii="Segoe UI" w:hAnsi="Segoe UI" w:cs="Segoe UI"/>
      <w:sz w:val="18"/>
      <w:szCs w:val="18"/>
    </w:rPr>
  </w:style>
  <w:style w:type="paragraph" w:customStyle="1" w:styleId="Nagwektabeli">
    <w:name w:val="Nagłówek tabeli"/>
    <w:basedOn w:val="Zawartotabeli"/>
  </w:style>
  <w:style w:type="character" w:styleId="Pogrubienie">
    <w:name w:val="Strong"/>
    <w:basedOn w:val="Domylnaczcionkaakapitu"/>
    <w:uiPriority w:val="22"/>
    <w:qFormat/>
    <w:rsid w:val="00162551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07C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oma.net.pl/" TargetMode="External"/><Relationship Id="rId2" Type="http://schemas.openxmlformats.org/officeDocument/2006/relationships/hyperlink" Target="mailto:biuro@koma.pl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szaty%20graficzne%202021\kowale%20oleckie\Kowale%20Oleckie%20zabudowa%20jednorodzinna%20202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D1AEB-A630-4FAC-A844-57FE0DC6F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Kowale Oleckie zabudowa jednorodzinna 2021</Template>
  <TotalTime>5756</TotalTime>
  <Pages>2</Pages>
  <Words>401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cp:lastModifiedBy>Adam Szymkiewicz</cp:lastModifiedBy>
  <cp:revision>13</cp:revision>
  <cp:lastPrinted>2023-12-04T07:19:00Z</cp:lastPrinted>
  <dcterms:created xsi:type="dcterms:W3CDTF">2023-12-01T08:51:00Z</dcterms:created>
  <dcterms:modified xsi:type="dcterms:W3CDTF">2023-12-05T08:47:00Z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